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308"/>
      </w:tblGrid>
      <w:tr w:rsidR="00C90B6E" w:rsidTr="00E675C9">
        <w:trPr>
          <w:trHeight w:val="9915"/>
        </w:trPr>
        <w:tc>
          <w:tcPr>
            <w:tcW w:w="10178" w:type="dxa"/>
          </w:tcPr>
          <w:tbl>
            <w:tblPr>
              <w:tblStyle w:val="TableNormal"/>
              <w:tblW w:w="0" w:type="auto"/>
              <w:tblInd w:w="113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ook w:val="01E0" w:firstRow="1" w:lastRow="1" w:firstColumn="1" w:lastColumn="1" w:noHBand="0" w:noVBand="0"/>
            </w:tblPr>
            <w:tblGrid>
              <w:gridCol w:w="471"/>
              <w:gridCol w:w="3384"/>
              <w:gridCol w:w="3038"/>
              <w:gridCol w:w="3086"/>
            </w:tblGrid>
            <w:tr w:rsidRPr="00B6205F" w:rsidR="00B6205F" w:rsidTr="00B6205F">
              <w:trPr>
                <w:trHeight w:val="460"/>
              </w:trPr>
              <w:tc>
                <w:tcPr>
                  <w:tcW w:w="9979" w:type="dxa"/>
                  <w:gridSpan w:val="4"/>
                  <w:tcBorders>
                    <w:top w:val="nil"/>
                    <w:left w:val="nil"/>
                    <w:right w:val="nil"/>
                  </w:tcBorders>
                </w:tcPr>
                <w:p w:rsidRPr="00B6205F" w:rsidR="00B6205F" w:rsidP="00B6205F" w:rsidRDefault="00B6205F">
                  <w:pPr>
                    <w:pStyle w:val="TableParagraph"/>
                    <w:rPr>
                      <w:rFonts w:asciiTheme="minorHAnsi" w:hAnsiTheme="minorHAnsi" w:cstheme="minorHAnsi"/>
                      <w:b/>
                    </w:rPr>
                  </w:pPr>
                </w:p>
              </w:tc>
            </w:tr>
            <w:tr w:rsidRPr="00B6205F" w:rsidR="00B6205F" w:rsidTr="00B6205F">
              <w:trPr>
                <w:trHeight w:val="460"/>
              </w:trPr>
              <w:tc>
                <w:tcPr>
                  <w:tcW w:w="384" w:type="dxa"/>
                  <w:vMerge w:val="restart"/>
                  <w:textDirection w:val="btLr"/>
                  <w:vAlign w:val="center"/>
                </w:tcPr>
                <w:p w:rsidRPr="00B6205F" w:rsidR="00B6205F" w:rsidP="00B6205F" w:rsidRDefault="00B6205F">
                  <w:pPr>
                    <w:pStyle w:val="TableParagraph"/>
                    <w:spacing w:before="111"/>
                    <w:ind w:left="366"/>
                    <w:jc w:val="center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Öğrencinin</w:t>
                  </w:r>
                </w:p>
              </w:tc>
              <w:tc>
                <w:tcPr>
                  <w:tcW w:w="3068" w:type="dxa"/>
                </w:tcPr>
                <w:p w:rsidRPr="00B6205F" w:rsidR="00B6205F" w:rsidP="00B6205F" w:rsidRDefault="00B6205F">
                  <w:pPr>
                    <w:pStyle w:val="TableParagraph"/>
                    <w:spacing w:before="94"/>
                    <w:ind w:left="110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T.C.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Kimlik</w:t>
                  </w: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>No</w:t>
                  </w:r>
                </w:p>
              </w:tc>
              <w:tc>
                <w:tcPr>
                  <w:tcW w:w="3754" w:type="dxa"/>
                </w:tcPr>
                <w:p w:rsidRPr="00B6205F" w:rsidR="00B6205F" w:rsidP="00B6205F" w:rsidRDefault="00B6205F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773" w:type="dxa"/>
                  <w:vMerge w:val="restart"/>
                </w:tcPr>
                <w:p w:rsidRPr="00B6205F" w:rsidR="00B6205F" w:rsidP="00B6205F" w:rsidRDefault="00B6205F">
                  <w:pPr>
                    <w:pStyle w:val="TableParagraph"/>
                    <w:rPr>
                      <w:rFonts w:asciiTheme="minorHAnsi" w:hAnsiTheme="minorHAnsi" w:cstheme="minorHAnsi"/>
                      <w:b/>
                    </w:rPr>
                  </w:pPr>
                </w:p>
                <w:p w:rsidRPr="00B6205F" w:rsidR="00B6205F" w:rsidP="00B6205F" w:rsidRDefault="00B6205F">
                  <w:pPr>
                    <w:pStyle w:val="TableParagraph"/>
                    <w:spacing w:before="222"/>
                    <w:rPr>
                      <w:rFonts w:asciiTheme="minorHAnsi" w:hAnsiTheme="minorHAnsi" w:cstheme="minorHAnsi"/>
                      <w:b/>
                    </w:rPr>
                  </w:pPr>
                </w:p>
                <w:p w:rsidRPr="00B6205F" w:rsidR="00B6205F" w:rsidP="00B6205F" w:rsidRDefault="00B6205F">
                  <w:pPr>
                    <w:pStyle w:val="TableParagraph"/>
                    <w:ind w:left="688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Fotoğraf</w:t>
                  </w:r>
                </w:p>
              </w:tc>
            </w:tr>
            <w:tr w:rsidRPr="00B6205F" w:rsidR="00B6205F" w:rsidTr="00B6205F">
              <w:trPr>
                <w:trHeight w:val="393"/>
              </w:trPr>
              <w:tc>
                <w:tcPr>
                  <w:tcW w:w="384" w:type="dxa"/>
                  <w:vMerge/>
                  <w:tcBorders>
                    <w:top w:val="nil"/>
                  </w:tcBorders>
                  <w:textDirection w:val="btLr"/>
                </w:tcPr>
                <w:p w:rsidRPr="00B6205F" w:rsidR="00B6205F" w:rsidP="00B6205F" w:rsidRDefault="00B6205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068" w:type="dxa"/>
                </w:tcPr>
                <w:p w:rsidRPr="00B6205F" w:rsidR="00B6205F" w:rsidP="00B6205F" w:rsidRDefault="00B6205F">
                  <w:pPr>
                    <w:pStyle w:val="TableParagraph"/>
                    <w:spacing w:before="58"/>
                    <w:ind w:left="110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Adı,</w:t>
                  </w: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Soyadı</w:t>
                  </w:r>
                </w:p>
              </w:tc>
              <w:tc>
                <w:tcPr>
                  <w:tcW w:w="3754" w:type="dxa"/>
                </w:tcPr>
                <w:p w:rsidRPr="00B6205F" w:rsidR="00B6205F" w:rsidP="00B6205F" w:rsidRDefault="00B6205F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773" w:type="dxa"/>
                  <w:vMerge/>
                  <w:tcBorders>
                    <w:top w:val="nil"/>
                  </w:tcBorders>
                </w:tcPr>
                <w:p w:rsidRPr="00B6205F" w:rsidR="00B6205F" w:rsidP="00B6205F" w:rsidRDefault="00B6205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B6205F" w:rsidR="00B6205F" w:rsidTr="00B6205F">
              <w:trPr>
                <w:trHeight w:val="420"/>
              </w:trPr>
              <w:tc>
                <w:tcPr>
                  <w:tcW w:w="384" w:type="dxa"/>
                  <w:vMerge/>
                  <w:tcBorders>
                    <w:top w:val="nil"/>
                  </w:tcBorders>
                  <w:textDirection w:val="btLr"/>
                </w:tcPr>
                <w:p w:rsidRPr="00B6205F" w:rsidR="00B6205F" w:rsidP="00B6205F" w:rsidRDefault="00B6205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068" w:type="dxa"/>
                </w:tcPr>
                <w:p w:rsidRPr="00B6205F" w:rsidR="00B6205F" w:rsidP="00B6205F" w:rsidRDefault="00B6205F">
                  <w:pPr>
                    <w:pStyle w:val="TableParagraph"/>
                    <w:spacing w:before="73"/>
                    <w:ind w:left="110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Baba</w:t>
                  </w:r>
                  <w:r w:rsidRPr="00B6205F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>Adı</w:t>
                  </w:r>
                </w:p>
              </w:tc>
              <w:tc>
                <w:tcPr>
                  <w:tcW w:w="3754" w:type="dxa"/>
                </w:tcPr>
                <w:p w:rsidRPr="00B6205F" w:rsidR="00B6205F" w:rsidP="00B6205F" w:rsidRDefault="00B6205F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773" w:type="dxa"/>
                  <w:vMerge/>
                  <w:tcBorders>
                    <w:top w:val="nil"/>
                  </w:tcBorders>
                </w:tcPr>
                <w:p w:rsidRPr="00B6205F" w:rsidR="00B6205F" w:rsidP="00B6205F" w:rsidRDefault="00B6205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B6205F" w:rsidR="00B6205F" w:rsidTr="00B6205F">
              <w:trPr>
                <w:trHeight w:val="424"/>
              </w:trPr>
              <w:tc>
                <w:tcPr>
                  <w:tcW w:w="384" w:type="dxa"/>
                  <w:vMerge/>
                  <w:tcBorders>
                    <w:top w:val="nil"/>
                  </w:tcBorders>
                  <w:textDirection w:val="btLr"/>
                </w:tcPr>
                <w:p w:rsidRPr="00B6205F" w:rsidR="00B6205F" w:rsidP="00B6205F" w:rsidRDefault="00B6205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3068" w:type="dxa"/>
                </w:tcPr>
                <w:p w:rsidRPr="00B6205F" w:rsidR="00B6205F" w:rsidP="00B6205F" w:rsidRDefault="00B6205F">
                  <w:pPr>
                    <w:pStyle w:val="TableParagraph"/>
                    <w:spacing w:before="75"/>
                    <w:ind w:left="110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Doğum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Yeri</w:t>
                  </w:r>
                  <w:r w:rsidRPr="00B6205F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ve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 xml:space="preserve"> Tarihi</w:t>
                  </w:r>
                </w:p>
              </w:tc>
              <w:tc>
                <w:tcPr>
                  <w:tcW w:w="3754" w:type="dxa"/>
                </w:tcPr>
                <w:p w:rsidRPr="00B6205F" w:rsidR="00B6205F" w:rsidP="00B6205F" w:rsidRDefault="00B6205F">
                  <w:pPr>
                    <w:pStyle w:val="TableParagraph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2773" w:type="dxa"/>
                  <w:vMerge/>
                  <w:tcBorders>
                    <w:top w:val="nil"/>
                  </w:tcBorders>
                </w:tcPr>
                <w:p w:rsidRPr="00B6205F" w:rsidR="00B6205F" w:rsidP="00B6205F" w:rsidRDefault="00B6205F">
                  <w:pPr>
                    <w:rPr>
                      <w:rFonts w:asciiTheme="minorHAnsi" w:hAnsiTheme="minorHAnsi" w:cstheme="minorHAnsi"/>
                    </w:rPr>
                  </w:pPr>
                </w:p>
              </w:tc>
            </w:tr>
            <w:tr w:rsidRPr="00B6205F" w:rsidR="00B6205F" w:rsidTr="00B6205F">
              <w:trPr>
                <w:trHeight w:val="3542"/>
              </w:trPr>
              <w:tc>
                <w:tcPr>
                  <w:tcW w:w="384" w:type="dxa"/>
                  <w:textDirection w:val="btLr"/>
                  <w:vAlign w:val="center"/>
                </w:tcPr>
                <w:p w:rsidRPr="00B6205F" w:rsidR="00B6205F" w:rsidP="00B6205F" w:rsidRDefault="00B6205F">
                  <w:pPr>
                    <w:pStyle w:val="TableParagraph"/>
                    <w:spacing w:before="111"/>
                    <w:ind w:left="443"/>
                    <w:jc w:val="center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İşyeri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tarafından</w:t>
                  </w: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doldurulacak</w:t>
                  </w:r>
                </w:p>
              </w:tc>
              <w:tc>
                <w:tcPr>
                  <w:tcW w:w="9595" w:type="dxa"/>
                  <w:gridSpan w:val="3"/>
                </w:tcPr>
                <w:p w:rsidRPr="00B6205F" w:rsidR="00B6205F" w:rsidP="00B6205F" w:rsidRDefault="00B6205F">
                  <w:pPr>
                    <w:pStyle w:val="TableParagraph"/>
                    <w:tabs>
                      <w:tab w:val="left" w:leader="dot" w:pos="8831"/>
                    </w:tabs>
                    <w:spacing w:before="238"/>
                    <w:ind w:left="94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Yukarda kimliği</w:t>
                  </w:r>
                  <w:r w:rsidRPr="00B6205F">
                    <w:rPr>
                      <w:rFonts w:asciiTheme="minorHAnsi" w:hAnsiTheme="minorHAnsi" w:cstheme="minorHAnsi"/>
                      <w:spacing w:val="1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belirtilen</w:t>
                  </w:r>
                  <w:r>
                    <w:rPr>
                      <w:rFonts w:asciiTheme="minorHAnsi" w:hAnsiTheme="minorHAnsi" w:cstheme="minorHAnsi"/>
                      <w:spacing w:val="-2"/>
                    </w:rPr>
                    <w:t xml:space="preserve"> …………………………………………</w:t>
                  </w:r>
                  <w:r w:rsidR="00A375AC">
                    <w:rPr>
                      <w:rFonts w:asciiTheme="minorHAnsi" w:hAnsiTheme="minorHAnsi" w:cstheme="minorHAnsi"/>
                      <w:spacing w:val="-2"/>
                    </w:rPr>
                    <w:t>..</w:t>
                  </w:r>
                  <w:r>
                    <w:rPr>
                      <w:rFonts w:asciiTheme="minorHAnsi" w:hAnsiTheme="minorHAnsi" w:cstheme="minorHAnsi"/>
                      <w:spacing w:val="-2"/>
                    </w:rPr>
                    <w:t xml:space="preserve">…......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işyerimizde</w:t>
                  </w:r>
                  <w:r>
                    <w:rPr>
                      <w:rFonts w:asciiTheme="minorHAnsi" w:hAnsiTheme="minorHAnsi" w:cstheme="minorHAnsi"/>
                      <w:spacing w:val="-2"/>
                    </w:rPr>
                    <w:t xml:space="preserve">   </w:t>
                  </w:r>
                  <w:r w:rsidRPr="00B6205F">
                    <w:rPr>
                      <w:rFonts w:asciiTheme="minorHAnsi" w:hAnsiTheme="minorHAnsi" w:cstheme="minorHAnsi"/>
                    </w:rPr>
                    <w:t>………………………………..….meslek</w:t>
                  </w:r>
                  <w:r w:rsidRPr="00B6205F">
                    <w:rPr>
                      <w:rFonts w:asciiTheme="minorHAnsi" w:hAnsiTheme="minorHAnsi" w:cstheme="minorHAnsi"/>
                      <w:spacing w:val="5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alanında…../……/</w:t>
                  </w:r>
                  <w:r>
                    <w:rPr>
                      <w:rFonts w:asciiTheme="minorHAnsi" w:hAnsiTheme="minorHAnsi" w:cstheme="minorHAnsi"/>
                      <w:spacing w:val="-2"/>
                    </w:rPr>
                    <w:t>…………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tarihinden</w:t>
                  </w:r>
                  <w:r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itibaren</w:t>
                  </w:r>
                  <w:r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……/…../</w:t>
                  </w:r>
                  <w:r>
                    <w:rPr>
                      <w:rFonts w:asciiTheme="minorHAnsi" w:hAnsiTheme="minorHAnsi" w:cstheme="minorHAnsi"/>
                      <w:spacing w:val="-2"/>
                    </w:rPr>
                    <w:t>……………….</w:t>
                  </w:r>
                  <w:r w:rsidRPr="00B6205F">
                    <w:rPr>
                      <w:rFonts w:asciiTheme="minorHAnsi" w:hAnsiTheme="minorHAnsi" w:cstheme="minorHAnsi"/>
                    </w:rPr>
                    <w:t>tarihine</w:t>
                  </w:r>
                  <w:r w:rsidRPr="00B6205F">
                    <w:rPr>
                      <w:rFonts w:asciiTheme="minorHAnsi" w:hAnsiTheme="minorHAnsi" w:cstheme="minorHAnsi"/>
                      <w:spacing w:val="-8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kadar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fiilen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çalıştığını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beyan</w:t>
                  </w:r>
                  <w:r w:rsidRPr="00B6205F">
                    <w:rPr>
                      <w:rFonts w:asciiTheme="minorHAnsi" w:hAnsiTheme="minorHAnsi" w:cstheme="minorHAnsi"/>
                      <w:spacing w:val="-11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ederim.</w:t>
                  </w:r>
                </w:p>
                <w:p w:rsidRPr="00B6205F" w:rsidR="00B6205F" w:rsidP="00B6205F" w:rsidRDefault="00B6205F">
                  <w:pPr>
                    <w:pStyle w:val="TableParagraph"/>
                    <w:spacing w:before="1"/>
                    <w:rPr>
                      <w:rFonts w:asciiTheme="minorHAnsi" w:hAnsiTheme="minorHAnsi" w:cstheme="minorHAnsi"/>
                      <w:b/>
                    </w:rPr>
                  </w:pPr>
                </w:p>
                <w:p w:rsidRPr="00B6205F" w:rsidR="00B6205F" w:rsidP="00B6205F" w:rsidRDefault="00B6205F">
                  <w:pPr>
                    <w:pStyle w:val="TableParagraph"/>
                    <w:spacing w:line="252" w:lineRule="exact"/>
                    <w:ind w:left="391"/>
                    <w:rPr>
                      <w:rFonts w:asciiTheme="minorHAnsi" w:hAnsiTheme="minorHAnsi" w:cstheme="minorHAnsi"/>
                      <w:b/>
                    </w:rPr>
                  </w:pPr>
                  <w:r w:rsidRPr="00B6205F">
                    <w:rPr>
                      <w:rFonts w:asciiTheme="minorHAnsi" w:hAnsiTheme="minorHAnsi" w:cstheme="minorHAnsi"/>
                      <w:b/>
                    </w:rPr>
                    <w:t>İşyeri</w:t>
                  </w:r>
                  <w:r w:rsidRPr="00B6205F">
                    <w:rPr>
                      <w:rFonts w:asciiTheme="minorHAnsi" w:hAnsiTheme="minorHAnsi" w:cstheme="minorHAnsi"/>
                      <w:b/>
                      <w:spacing w:val="-2"/>
                    </w:rPr>
                    <w:t xml:space="preserve"> sahibinin</w:t>
                  </w:r>
                </w:p>
                <w:p w:rsidRPr="00B6205F" w:rsidR="00B6205F" w:rsidP="00B6205F" w:rsidRDefault="00B6205F">
                  <w:pPr>
                    <w:pStyle w:val="TableParagraph"/>
                    <w:spacing w:line="252" w:lineRule="exact"/>
                    <w:ind w:left="391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Adı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Soyadı</w:t>
                  </w: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>:</w:t>
                  </w:r>
                </w:p>
                <w:p w:rsidRPr="00B6205F" w:rsidR="00B6205F" w:rsidP="00B6205F" w:rsidRDefault="00B6205F">
                  <w:pPr>
                    <w:pStyle w:val="TableParagraph"/>
                    <w:tabs>
                      <w:tab w:val="left" w:pos="1459"/>
                      <w:tab w:val="left" w:pos="6857"/>
                    </w:tabs>
                    <w:spacing w:line="252" w:lineRule="exact"/>
                    <w:ind w:left="391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Telefon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>: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</w:r>
                  <w:r>
                    <w:rPr>
                      <w:rFonts w:asciiTheme="minorHAnsi" w:hAnsiTheme="minorHAnsi" w:cstheme="minorHAnsi"/>
                    </w:rPr>
                    <w:t xml:space="preserve">     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…………/………../20…..</w:t>
                  </w:r>
                </w:p>
                <w:p w:rsidRPr="00B6205F" w:rsidR="00B6205F" w:rsidP="00B6205F" w:rsidRDefault="00B6205F">
                  <w:pPr>
                    <w:pStyle w:val="TableParagraph"/>
                    <w:tabs>
                      <w:tab w:val="left" w:pos="1468"/>
                      <w:tab w:val="left" w:pos="7146"/>
                    </w:tabs>
                    <w:spacing w:line="252" w:lineRule="exact"/>
                    <w:ind w:left="386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>Unvan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>: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  <w:t>İmza</w:t>
                  </w: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–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Kaşe -</w:t>
                  </w:r>
                  <w:r w:rsidRPr="00B6205F">
                    <w:rPr>
                      <w:rFonts w:asciiTheme="minorHAnsi" w:hAnsiTheme="minorHAnsi" w:cstheme="minorHAnsi"/>
                      <w:spacing w:val="-8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Mühür</w:t>
                  </w:r>
                </w:p>
                <w:p w:rsidRPr="00B6205F" w:rsidR="00B6205F" w:rsidP="00B6205F" w:rsidRDefault="00B6205F">
                  <w:pPr>
                    <w:pStyle w:val="TableParagraph"/>
                    <w:spacing w:before="1"/>
                    <w:rPr>
                      <w:rFonts w:asciiTheme="minorHAnsi" w:hAnsiTheme="minorHAnsi" w:cstheme="minorHAnsi"/>
                      <w:b/>
                    </w:rPr>
                  </w:pPr>
                </w:p>
                <w:p w:rsidRPr="00B6205F" w:rsidR="00B6205F" w:rsidP="00A375AC" w:rsidRDefault="00B6205F">
                  <w:pPr>
                    <w:pStyle w:val="TableParagraph"/>
                    <w:tabs>
                      <w:tab w:val="left" w:pos="4343"/>
                    </w:tabs>
                    <w:ind w:left="223" w:right="5098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İlgili</w:t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Öğrencinin</w:t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çalışma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alanları</w:t>
                  </w:r>
                  <w:r w:rsidRPr="00B6205F">
                    <w:rPr>
                      <w:rFonts w:asciiTheme="minorHAnsi" w:hAnsiTheme="minorHAnsi" w:cstheme="minorHAnsi"/>
                      <w:spacing w:val="-6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ve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yaptığı</w:t>
                  </w:r>
                  <w:r w:rsidRPr="00B6205F">
                    <w:rPr>
                      <w:rFonts w:asciiTheme="minorHAnsi" w:hAnsiTheme="minorHAnsi" w:cstheme="minorHAnsi"/>
                      <w:spacing w:val="-2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 xml:space="preserve">işler: </w:t>
                  </w:r>
                  <w:r w:rsidRPr="00B6205F">
                    <w:rPr>
                      <w:rFonts w:asciiTheme="minorHAnsi" w:hAnsiTheme="minorHAnsi" w:cstheme="minorHAnsi"/>
                      <w:spacing w:val="-6"/>
                    </w:rPr>
                    <w:t>1-</w:t>
                  </w:r>
                </w:p>
                <w:p w:rsidRPr="00B6205F" w:rsidR="00B6205F" w:rsidP="00B6205F" w:rsidRDefault="00B6205F">
                  <w:pPr>
                    <w:pStyle w:val="TableParagraph"/>
                    <w:spacing w:line="247" w:lineRule="exact"/>
                    <w:ind w:left="223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>2-</w:t>
                  </w:r>
                </w:p>
                <w:p w:rsidRPr="00B6205F" w:rsidR="00B6205F" w:rsidP="00B6205F" w:rsidRDefault="00B6205F">
                  <w:pPr>
                    <w:pStyle w:val="TableParagraph"/>
                    <w:spacing w:line="249" w:lineRule="exact"/>
                    <w:ind w:left="223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>3-</w:t>
                  </w:r>
                </w:p>
              </w:tc>
            </w:tr>
            <w:tr w:rsidRPr="00B6205F" w:rsidR="00B6205F" w:rsidTr="00B6205F">
              <w:trPr>
                <w:cantSplit/>
                <w:trHeight w:val="2098"/>
              </w:trPr>
              <w:tc>
                <w:tcPr>
                  <w:tcW w:w="384" w:type="dxa"/>
                  <w:textDirection w:val="btLr"/>
                  <w:vAlign w:val="center"/>
                </w:tcPr>
                <w:p w:rsidRPr="0065054D" w:rsidR="00B6205F" w:rsidP="00B6205F" w:rsidRDefault="00B6205F">
                  <w:pPr>
                    <w:ind w:left="113" w:right="113"/>
                    <w:jc w:val="center"/>
                  </w:pPr>
                  <w:r w:rsidRPr="0065054D">
                    <w:t>İşyeri Bilgileri</w:t>
                  </w:r>
                </w:p>
              </w:tc>
              <w:tc>
                <w:tcPr>
                  <w:tcW w:w="9595" w:type="dxa"/>
                  <w:gridSpan w:val="3"/>
                </w:tcPr>
                <w:p w:rsidR="00B6205F" w:rsidP="00B6205F" w:rsidRDefault="00B6205F">
                  <w:r w:rsidRPr="0065054D">
                    <w:t xml:space="preserve">Tel: </w:t>
                  </w:r>
                </w:p>
                <w:p w:rsidR="00B6205F" w:rsidP="00B6205F" w:rsidRDefault="00B6205F">
                  <w:r w:rsidRPr="0065054D">
                    <w:t>Fax:</w:t>
                  </w:r>
                </w:p>
                <w:p w:rsidR="00B6205F" w:rsidP="00B6205F" w:rsidRDefault="00B6205F">
                  <w:pPr>
                    <w:rPr>
                      <w:spacing w:val="-2"/>
                    </w:rPr>
                  </w:pPr>
                  <w:r>
                    <w:rPr>
                      <w:spacing w:val="-2"/>
                    </w:rPr>
                    <w:t>e-mail:</w:t>
                  </w:r>
                </w:p>
                <w:p w:rsidRPr="0065054D" w:rsidR="00B6205F" w:rsidP="00B6205F" w:rsidRDefault="00B6205F">
                  <w:r>
                    <w:rPr>
                      <w:spacing w:val="-2"/>
                    </w:rPr>
                    <w:t>Adres</w:t>
                  </w:r>
                  <w:r>
                    <w:rPr>
                      <w:spacing w:val="-2"/>
                    </w:rPr>
                    <w:t>:</w:t>
                  </w:r>
                </w:p>
              </w:tc>
            </w:tr>
            <w:tr w:rsidRPr="00B6205F" w:rsidR="00B6205F" w:rsidTr="00B6205F">
              <w:trPr>
                <w:trHeight w:val="4301"/>
              </w:trPr>
              <w:tc>
                <w:tcPr>
                  <w:tcW w:w="9979" w:type="dxa"/>
                  <w:gridSpan w:val="4"/>
                </w:tcPr>
                <w:p w:rsidRPr="00B6205F" w:rsidR="00B6205F" w:rsidP="00B6205F" w:rsidRDefault="00B6205F">
                  <w:pPr>
                    <w:pStyle w:val="TableParagraph"/>
                    <w:spacing w:before="248"/>
                    <w:ind w:left="13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B6205F">
                    <w:rPr>
                      <w:rFonts w:asciiTheme="minorHAnsi" w:hAnsiTheme="minorHAnsi" w:cstheme="minorHAnsi"/>
                      <w:b/>
                      <w:spacing w:val="-4"/>
                    </w:rPr>
                    <w:lastRenderedPageBreak/>
                    <w:t>T.C.</w:t>
                  </w:r>
                </w:p>
                <w:p w:rsidRPr="00B6205F" w:rsidR="00B6205F" w:rsidP="00B6205F" w:rsidRDefault="00B6205F">
                  <w:pPr>
                    <w:pStyle w:val="TableParagraph"/>
                    <w:spacing w:before="2" w:line="252" w:lineRule="exact"/>
                    <w:ind w:left="10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B6205F">
                    <w:rPr>
                      <w:rFonts w:asciiTheme="minorHAnsi" w:hAnsiTheme="minorHAnsi" w:cstheme="minorHAnsi"/>
                      <w:b/>
                    </w:rPr>
                    <w:t>TRABZON</w:t>
                  </w:r>
                  <w:r w:rsidRPr="00B6205F">
                    <w:rPr>
                      <w:rFonts w:asciiTheme="minorHAnsi" w:hAnsiTheme="minorHAnsi" w:cstheme="minorHAnsi"/>
                      <w:b/>
                      <w:spacing w:val="-9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b/>
                      <w:spacing w:val="-2"/>
                    </w:rPr>
                    <w:t>ÜNİVERSİTESİ</w:t>
                  </w:r>
                </w:p>
                <w:p w:rsidRPr="00B6205F" w:rsidR="00B6205F" w:rsidP="00B6205F" w:rsidRDefault="00B6205F">
                  <w:pPr>
                    <w:pStyle w:val="TableParagraph"/>
                    <w:spacing w:line="252" w:lineRule="exact"/>
                    <w:ind w:left="14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B6205F">
                    <w:rPr>
                      <w:rFonts w:asciiTheme="minorHAnsi" w:hAnsiTheme="minorHAnsi" w:cstheme="minorHAnsi"/>
                      <w:b/>
                    </w:rPr>
                    <w:t>Şalpazarı</w:t>
                  </w:r>
                  <w:r w:rsidRPr="00B6205F">
                    <w:rPr>
                      <w:rFonts w:asciiTheme="minorHAnsi" w:hAnsiTheme="minorHAnsi" w:cstheme="minorHAnsi"/>
                      <w:b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b/>
                    </w:rPr>
                    <w:t>Meslek</w:t>
                  </w:r>
                  <w:r w:rsidRPr="00B6205F">
                    <w:rPr>
                      <w:rFonts w:asciiTheme="minorHAnsi" w:hAnsiTheme="minorHAnsi" w:cstheme="minorHAnsi"/>
                      <w:b/>
                      <w:spacing w:val="-9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b/>
                    </w:rPr>
                    <w:t>Yüksekokulu</w:t>
                  </w:r>
                  <w:r w:rsidRPr="00B6205F">
                    <w:rPr>
                      <w:rFonts w:asciiTheme="minorHAnsi" w:hAnsiTheme="minorHAnsi" w:cstheme="minorHAnsi"/>
                      <w:b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b/>
                      <w:spacing w:val="-2"/>
                    </w:rPr>
                    <w:t>Müdürlüğüne</w:t>
                  </w:r>
                </w:p>
                <w:p w:rsidRPr="00B6205F" w:rsidR="00B6205F" w:rsidP="00BF0DF5" w:rsidRDefault="00B6205F">
                  <w:pPr>
                    <w:pStyle w:val="TableParagraph"/>
                    <w:tabs>
                      <w:tab w:val="left" w:leader="dot" w:pos="9178"/>
                    </w:tabs>
                    <w:spacing w:before="243" w:line="244" w:lineRule="auto"/>
                    <w:ind w:left="110" w:right="108"/>
                    <w:jc w:val="both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Okulunuz………………………………………</w:t>
                  </w:r>
                  <w:r w:rsidR="00BF0DF5">
                    <w:rPr>
                      <w:rFonts w:asciiTheme="minorHAnsi" w:hAnsiTheme="minorHAnsi" w:cstheme="minorHAnsi"/>
                      <w:spacing w:val="-2"/>
                    </w:rPr>
                    <w:t>…………..Bölümü,…………………………………………….</w:t>
                  </w:r>
                  <w:r w:rsidRPr="00B6205F">
                    <w:rPr>
                      <w:rFonts w:asciiTheme="minorHAnsi" w:hAnsiTheme="minorHAnsi" w:cstheme="minorHAnsi"/>
                    </w:rPr>
                    <w:t>Programı………………………………………………..nolu</w:t>
                  </w:r>
                  <w:r w:rsidRPr="00B6205F">
                    <w:rPr>
                      <w:rFonts w:asciiTheme="minorHAnsi" w:hAnsiTheme="minorHAnsi" w:cstheme="minorHAnsi"/>
                      <w:spacing w:val="26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öğrencisiyim</w:t>
                  </w:r>
                  <w:r w:rsidR="00BF0DF5">
                    <w:rPr>
                      <w:rFonts w:asciiTheme="minorHAnsi" w:hAnsiTheme="minorHAnsi" w:cstheme="minorHAnsi"/>
                    </w:rPr>
                    <w:t>………………………………..</w:t>
                  </w:r>
                  <w:r w:rsidRPr="00B6205F">
                    <w:rPr>
                      <w:rFonts w:asciiTheme="minorHAnsi" w:hAnsiTheme="minorHAnsi" w:cstheme="minorHAnsi"/>
                    </w:rPr>
                    <w:t>yılından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 xml:space="preserve"> itibaren</w:t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>…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  <w:t>isimli</w:t>
                  </w:r>
                  <w:r w:rsidRPr="00B6205F">
                    <w:rPr>
                      <w:rFonts w:asciiTheme="minorHAnsi" w:hAnsiTheme="minorHAnsi" w:cstheme="minorHAnsi"/>
                      <w:spacing w:val="-8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iş</w:t>
                  </w: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yerinde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çalışmaktayım.</w:t>
                  </w: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Halen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bu</w:t>
                  </w:r>
                  <w:r w:rsidRPr="00B6205F">
                    <w:rPr>
                      <w:rFonts w:asciiTheme="minorHAnsi" w:hAnsiTheme="minorHAnsi" w:cstheme="minorHAnsi"/>
                      <w:spacing w:val="-6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iş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yerinde</w:t>
                  </w:r>
                  <w:r w:rsidR="00BF0DF5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çalışmaya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devam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etmekteyim.</w:t>
                  </w:r>
                  <w:r w:rsidRPr="00B6205F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Zorunlu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olarak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yapmam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gereken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staj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(yaz)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çalışmasından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muaf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tutulmam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hususunda; Gereğini arz ederim.</w:t>
                  </w:r>
                </w:p>
                <w:p w:rsidRPr="00B6205F" w:rsidR="00B6205F" w:rsidP="00BF0DF5" w:rsidRDefault="00BF0DF5">
                  <w:pPr>
                    <w:pStyle w:val="TableParagraph"/>
                    <w:spacing w:before="247" w:line="252" w:lineRule="exact"/>
                    <w:jc w:val="center"/>
                    <w:rPr>
                      <w:rFonts w:asciiTheme="minorHAnsi" w:hAnsiTheme="minorHAnsi" w:cstheme="minorHAnsi"/>
                    </w:rPr>
                  </w:pPr>
                  <w:r>
                    <w:rPr>
                      <w:rFonts w:asciiTheme="minorHAnsi" w:hAnsiTheme="minorHAnsi" w:cstheme="minorHAnsi"/>
                      <w:spacing w:val="-2"/>
                    </w:rPr>
                    <w:t xml:space="preserve">                                                                                                                                                             </w:t>
                  </w:r>
                  <w:r w:rsidRPr="00B6205F" w:rsidR="00B6205F">
                    <w:rPr>
                      <w:rFonts w:asciiTheme="minorHAnsi" w:hAnsiTheme="minorHAnsi" w:cstheme="minorHAnsi"/>
                      <w:spacing w:val="-2"/>
                    </w:rPr>
                    <w:t>………/………/20….</w:t>
                  </w:r>
                </w:p>
                <w:p w:rsidRPr="00B6205F" w:rsidR="00B6205F" w:rsidP="00B6205F" w:rsidRDefault="00B6205F">
                  <w:pPr>
                    <w:pStyle w:val="TableParagraph"/>
                    <w:tabs>
                      <w:tab w:val="left" w:pos="7745"/>
                    </w:tabs>
                    <w:spacing w:line="252" w:lineRule="exact"/>
                    <w:ind w:left="223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Adres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>: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………………………………</w:t>
                  </w:r>
                </w:p>
                <w:p w:rsidRPr="00B6205F" w:rsidR="00B6205F" w:rsidP="00B6205F" w:rsidRDefault="00B6205F">
                  <w:pPr>
                    <w:pStyle w:val="TableParagraph"/>
                    <w:tabs>
                      <w:tab w:val="left" w:pos="792"/>
                      <w:tab w:val="left" w:pos="7731"/>
                    </w:tabs>
                    <w:spacing w:line="252" w:lineRule="exact"/>
                    <w:ind w:left="223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>Tel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>: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  <w:t>Öğrencinin</w:t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adı,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soyadı,</w:t>
                  </w:r>
                  <w:r w:rsidRPr="00B6205F">
                    <w:rPr>
                      <w:rFonts w:asciiTheme="minorHAnsi" w:hAnsiTheme="minorHAnsi" w:cstheme="minorHAnsi"/>
                      <w:spacing w:val="-1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imzası</w:t>
                  </w:r>
                </w:p>
                <w:p w:rsidRPr="00B6205F" w:rsidR="00B6205F" w:rsidP="00B6205F" w:rsidRDefault="00B6205F">
                  <w:pPr>
                    <w:pStyle w:val="TableParagraph"/>
                    <w:spacing w:before="2"/>
                    <w:ind w:left="167"/>
                    <w:rPr>
                      <w:rFonts w:asciiTheme="minorHAnsi" w:hAnsiTheme="minorHAnsi" w:cstheme="minorHAnsi"/>
                      <w:b/>
                    </w:rPr>
                  </w:pPr>
                  <w:r w:rsidRPr="00B6205F">
                    <w:rPr>
                      <w:rFonts w:asciiTheme="minorHAnsi" w:hAnsiTheme="minorHAnsi" w:cstheme="minorHAnsi"/>
                      <w:b/>
                      <w:spacing w:val="-2"/>
                    </w:rPr>
                    <w:t>Ekler:</w:t>
                  </w:r>
                </w:p>
                <w:p w:rsidRPr="00B6205F" w:rsidR="00B6205F" w:rsidP="00B6205F" w:rsidRDefault="00B6205F">
                  <w:pPr>
                    <w:pStyle w:val="TableParagraph"/>
                    <w:tabs>
                      <w:tab w:val="left" w:leader="dot" w:pos="2652"/>
                    </w:tabs>
                    <w:spacing w:before="1" w:line="246" w:lineRule="exact"/>
                    <w:ind w:left="167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Ek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-1:</w:t>
                  </w:r>
                  <w:r w:rsidRPr="00B6205F">
                    <w:rPr>
                      <w:rFonts w:asciiTheme="minorHAnsi" w:hAnsiTheme="minorHAnsi" w:cstheme="minorHAnsi"/>
                      <w:spacing w:val="-1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Görev</w:t>
                  </w:r>
                  <w:r w:rsidRPr="00B6205F">
                    <w:rPr>
                      <w:rFonts w:asciiTheme="minorHAnsi" w:hAnsiTheme="minorHAnsi" w:cstheme="minorHAnsi"/>
                      <w:spacing w:val="-12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 xml:space="preserve">Belgesi </w:t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>(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sayfa)</w:t>
                  </w:r>
                </w:p>
                <w:p w:rsidRPr="00B6205F" w:rsidR="00B6205F" w:rsidP="00BF0DF5" w:rsidRDefault="00B6205F">
                  <w:pPr>
                    <w:pStyle w:val="TableParagraph"/>
                    <w:tabs>
                      <w:tab w:val="left" w:leader="dot" w:pos="2659"/>
                    </w:tabs>
                    <w:spacing w:line="246" w:lineRule="exact"/>
                    <w:ind w:left="167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Ek-</w:t>
                  </w:r>
                  <w:r w:rsidRPr="00B6205F">
                    <w:rPr>
                      <w:rFonts w:asciiTheme="minorHAnsi" w:hAnsiTheme="minorHAnsi" w:cstheme="minorHAnsi"/>
                      <w:spacing w:val="-6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2: SGK</w:t>
                  </w: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 xml:space="preserve">Dökümü </w:t>
                  </w:r>
                  <w:r w:rsidRPr="00B6205F">
                    <w:rPr>
                      <w:rFonts w:asciiTheme="minorHAnsi" w:hAnsiTheme="minorHAnsi" w:cstheme="minorHAnsi"/>
                      <w:spacing w:val="-10"/>
                    </w:rPr>
                    <w:t>(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sayfa)</w:t>
                  </w:r>
                </w:p>
              </w:tc>
            </w:tr>
            <w:tr w:rsidRPr="00B6205F" w:rsidR="00B6205F" w:rsidTr="00B6205F">
              <w:trPr>
                <w:trHeight w:val="3033"/>
              </w:trPr>
              <w:tc>
                <w:tcPr>
                  <w:tcW w:w="9979" w:type="dxa"/>
                  <w:gridSpan w:val="4"/>
                </w:tcPr>
                <w:p w:rsidRPr="00B6205F" w:rsidR="00B6205F" w:rsidP="00B6205F" w:rsidRDefault="00B6205F">
                  <w:pPr>
                    <w:pStyle w:val="TableParagraph"/>
                    <w:spacing w:line="247" w:lineRule="exact"/>
                    <w:ind w:left="586"/>
                    <w:jc w:val="center"/>
                    <w:rPr>
                      <w:rFonts w:asciiTheme="minorHAnsi" w:hAnsiTheme="minorHAnsi" w:cstheme="minorHAnsi"/>
                      <w:b/>
                    </w:rPr>
                  </w:pPr>
                  <w:r w:rsidRPr="00B6205F">
                    <w:rPr>
                      <w:rFonts w:asciiTheme="minorHAnsi" w:hAnsiTheme="minorHAnsi" w:cstheme="minorHAnsi"/>
                      <w:b/>
                      <w:spacing w:val="-2"/>
                    </w:rPr>
                    <w:t>SONUÇ</w:t>
                  </w:r>
                </w:p>
                <w:p w:rsidRPr="00B6205F" w:rsidR="00B6205F" w:rsidP="00B6205F" w:rsidRDefault="00B6205F">
                  <w:pPr>
                    <w:pStyle w:val="TableParagraph"/>
                    <w:tabs>
                      <w:tab w:val="left" w:leader="dot" w:pos="2080"/>
                    </w:tabs>
                    <w:spacing w:line="251" w:lineRule="exact"/>
                    <w:ind w:left="223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İlgili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öğrenci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  <w:t>İş</w:t>
                  </w: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günlük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stajından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muaf</w:t>
                  </w:r>
                  <w:r w:rsidRPr="00B6205F">
                    <w:rPr>
                      <w:rFonts w:asciiTheme="minorHAnsi" w:hAnsiTheme="minorHAnsi" w:cstheme="minorHAnsi"/>
                      <w:spacing w:val="-6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tutulabilir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/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tutulamaz.</w:t>
                  </w:r>
                </w:p>
                <w:p w:rsidRPr="00B6205F" w:rsidR="00B6205F" w:rsidP="00B6205F" w:rsidRDefault="00B6205F">
                  <w:pPr>
                    <w:pStyle w:val="TableParagraph"/>
                    <w:tabs>
                      <w:tab w:val="left" w:pos="7605"/>
                    </w:tabs>
                    <w:spacing w:before="248"/>
                    <w:ind w:left="5771"/>
                    <w:jc w:val="center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  <w:noProof/>
                      <w:lang w:eastAsia="tr-TR"/>
                    </w:rPr>
                    <mc:AlternateContent>
                      <mc:Choice Requires="wpg">
                        <w:drawing>
                          <wp:anchor distT="0" distB="0" distL="0" distR="0" simplePos="0" relativeHeight="251659264" behindDoc="1" locked="0" layoutInCell="1" allowOverlap="1" wp14:editId="22AC3C23" wp14:anchorId="54823807">
                            <wp:simplePos x="0" y="0"/>
                            <wp:positionH relativeFrom="column">
                              <wp:posOffset>6377749</wp:posOffset>
                            </wp:positionH>
                            <wp:positionV relativeFrom="paragraph">
                              <wp:posOffset>200971</wp:posOffset>
                            </wp:positionV>
                            <wp:extent cx="100330" cy="104775"/>
                            <wp:effectExtent l="0" t="0" r="0" b="0"/>
                            <wp:wrapNone/>
                            <wp:docPr id="1" name="Group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00330" cy="104775"/>
                                      <a:chOff x="0" y="0"/>
                                      <a:chExt cx="100330" cy="104775"/>
                                    </a:xfrm>
                                  </wpg:grpSpPr>
                                  <wps:wsp>
                                    <wps:cNvPr id="2" name="Graphic 2"/>
                                    <wps:cNvSpPr/>
                                    <wps:spPr>
                                      <a:xfrm>
                                        <a:off x="4762" y="4762"/>
                                        <a:ext cx="90805" cy="9525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90805" h="95250">
                                            <a:moveTo>
                                              <a:pt x="0" y="95250"/>
                                            </a:moveTo>
                                            <a:lnTo>
                                              <a:pt x="90804" y="95250"/>
                                            </a:lnTo>
                                            <a:lnTo>
                                              <a:pt x="90804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9525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</a:ln>
                                    </wps:spPr>
                                    <wps:bodyPr wrap="square" lIns="0" tIns="0" rIns="0" bIns="0" rtlCol="0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Group 1" style="position:absolute;margin-left:502.2pt;margin-top:15.8pt;width:7.9pt;height:8.25pt;z-index:-251657216;mso-wrap-distance-left:0;mso-wrap-distance-right:0" coordsize="100330,104775" o:spid="_x0000_s1026" w14:anchorId="4AEA9B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">
                            <v:shape id="Graphic 2" style="position:absolute;left:4762;top:4762;width:90805;height:95250;visibility:visible;mso-wrap-style:square;v-text-anchor:top" coordsize="90805,95250" o:spid="_x0000_s1027" filled="f" path="m,95250r90804,l90804,,,,,952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">
                              <v:path arrowok="t"/>
                            </v:shape>
                          </v:group>
                        </w:pict>
                      </mc:Fallback>
                    </mc:AlternateContent>
                  </w:r>
                  <w:r w:rsidRPr="00B6205F">
                    <w:rPr>
                      <w:rFonts w:asciiTheme="minorHAnsi" w:hAnsiTheme="minorHAnsi" w:cstheme="minorHAnsi"/>
                      <w:noProof/>
                      <w:lang w:eastAsia="tr-TR"/>
                    </w:rPr>
                    <mc:AlternateContent>
                      <mc:Choice Requires="wpg">
                        <w:drawing>
                          <wp:anchor distT="0" distB="0" distL="0" distR="0" simplePos="0" relativeHeight="251660288" behindDoc="1" locked="0" layoutInCell="1" allowOverlap="1" wp14:editId="456FF165" wp14:anchorId="448BE228">
                            <wp:simplePos x="0" y="0"/>
                            <wp:positionH relativeFrom="column">
                              <wp:posOffset>4904549</wp:posOffset>
                            </wp:positionH>
                            <wp:positionV relativeFrom="paragraph">
                              <wp:posOffset>207321</wp:posOffset>
                            </wp:positionV>
                            <wp:extent cx="100330" cy="104775"/>
                            <wp:effectExtent l="0" t="0" r="0" b="0"/>
                            <wp:wrapNone/>
                            <wp:docPr id="3" name="Group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100330" cy="104775"/>
                                      <a:chOff x="0" y="0"/>
                                      <a:chExt cx="100330" cy="104775"/>
                                    </a:xfrm>
                                  </wpg:grpSpPr>
                                  <wps:wsp>
                                    <wps:cNvPr id="4" name="Graphic 4"/>
                                    <wps:cNvSpPr/>
                                    <wps:spPr>
                                      <a:xfrm>
                                        <a:off x="4762" y="4762"/>
                                        <a:ext cx="90805" cy="9525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90805" h="95250">
                                            <a:moveTo>
                                              <a:pt x="0" y="95250"/>
                                            </a:moveTo>
                                            <a:lnTo>
                                              <a:pt x="90804" y="95250"/>
                                            </a:lnTo>
                                            <a:lnTo>
                                              <a:pt x="90804" y="0"/>
                                            </a:lnTo>
                                            <a:lnTo>
                                              <a:pt x="0" y="0"/>
                                            </a:lnTo>
                                            <a:lnTo>
                                              <a:pt x="0" y="9525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ln w="9525">
                                        <a:solidFill>
                                          <a:srgbClr val="000000"/>
                                        </a:solidFill>
                                        <a:prstDash val="solid"/>
                                      </a:ln>
                                    </wps:spPr>
                                    <wps:bodyPr wrap="square" lIns="0" tIns="0" rIns="0" bIns="0" rtlCol="0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id="Group 3" style="position:absolute;margin-left:386.2pt;margin-top:16.3pt;width:7.9pt;height:8.25pt;z-index:-251656192;mso-wrap-distance-left:0;mso-wrap-distance-right:0" coordsize="100330,104775" o:spid="_x0000_s1026" w14:anchorId="7103EF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">
                            <v:shape id="Graphic 4" style="position:absolute;left:4762;top:4762;width:90805;height:95250;visibility:visible;mso-wrap-style:square;v-text-anchor:top" coordsize="90805,95250" o:spid="_x0000_s1027" filled="f" path="m,95250r90804,l90804,,,,,952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">
                              <v:path arrowok="t"/>
                            </v:shape>
                          </v:group>
                        </w:pict>
                      </mc:Fallback>
                    </mc:AlternateConten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Uygundur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  <w:t>Uygun</w:t>
                  </w:r>
                  <w:r w:rsidRPr="00B6205F">
                    <w:rPr>
                      <w:rFonts w:asciiTheme="minorHAnsi" w:hAnsiTheme="minorHAnsi" w:cstheme="minorHAnsi"/>
                      <w:spacing w:val="-8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Değildir</w:t>
                  </w:r>
                </w:p>
                <w:p w:rsidRPr="00B6205F" w:rsidR="00B6205F" w:rsidP="00B6205F" w:rsidRDefault="00B6205F">
                  <w:pPr>
                    <w:pStyle w:val="TableParagraph"/>
                    <w:tabs>
                      <w:tab w:val="left" w:pos="6123"/>
                    </w:tabs>
                    <w:spacing w:before="7" w:line="252" w:lineRule="exact"/>
                    <w:ind w:right="377"/>
                    <w:jc w:val="center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……./………/20…..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……./………/20…..</w:t>
                  </w:r>
                </w:p>
                <w:p w:rsidRPr="00B6205F" w:rsidR="00B6205F" w:rsidP="00B6205F" w:rsidRDefault="00B6205F">
                  <w:pPr>
                    <w:pStyle w:val="TableParagraph"/>
                    <w:tabs>
                      <w:tab w:val="left" w:pos="6192"/>
                    </w:tabs>
                    <w:spacing w:line="252" w:lineRule="exact"/>
                    <w:ind w:right="262"/>
                    <w:jc w:val="center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Program</w:t>
                  </w:r>
                  <w:r w:rsidRPr="00B6205F">
                    <w:rPr>
                      <w:rFonts w:asciiTheme="minorHAnsi" w:hAnsiTheme="minorHAnsi" w:cstheme="minorHAnsi"/>
                      <w:spacing w:val="-9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Staj</w:t>
                  </w:r>
                  <w:r w:rsidRPr="00B6205F">
                    <w:rPr>
                      <w:rFonts w:asciiTheme="minorHAnsi" w:hAnsiTheme="minorHAnsi" w:cstheme="minorHAnsi"/>
                      <w:spacing w:val="-7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Koordinatörü</w:t>
                  </w:r>
                  <w:r w:rsidRPr="00B6205F">
                    <w:rPr>
                      <w:rFonts w:asciiTheme="minorHAnsi" w:hAnsiTheme="minorHAnsi" w:cstheme="minorHAnsi"/>
                    </w:rPr>
                    <w:tab/>
                    <w:t>Yüksekokul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Staj</w:t>
                  </w:r>
                  <w:r w:rsidRPr="00B6205F">
                    <w:rPr>
                      <w:rFonts w:asciiTheme="minorHAnsi" w:hAnsiTheme="minorHAnsi" w:cstheme="minorHAnsi"/>
                      <w:spacing w:val="-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koordinatörü</w:t>
                  </w:r>
                </w:p>
                <w:p w:rsidR="00BF0DF5" w:rsidP="00BF0DF5" w:rsidRDefault="00BF0DF5">
                  <w:pPr>
                    <w:pStyle w:val="TableParagraph"/>
                    <w:spacing w:line="482" w:lineRule="auto"/>
                    <w:ind w:left="122" w:right="312" w:hanging="42"/>
                    <w:rPr>
                      <w:rFonts w:asciiTheme="minorHAnsi" w:hAnsiTheme="minorHAnsi" w:cstheme="minorHAnsi"/>
                    </w:rPr>
                  </w:pPr>
                </w:p>
                <w:p w:rsidR="00BF0DF5" w:rsidP="00BF0DF5" w:rsidRDefault="00B6205F">
                  <w:pPr>
                    <w:pStyle w:val="TableParagraph"/>
                    <w:spacing w:line="482" w:lineRule="auto"/>
                    <w:ind w:left="122" w:right="312" w:hanging="42"/>
                    <w:rPr>
                      <w:rFonts w:asciiTheme="minorHAnsi" w:hAnsiTheme="minorHAnsi" w:cstheme="minorHAnsi"/>
                    </w:rPr>
                  </w:pPr>
                  <w:bookmarkStart w:name="_GoBack" w:id="0"/>
                  <w:bookmarkEnd w:id="0"/>
                  <w:r w:rsidRPr="00B6205F">
                    <w:rPr>
                      <w:rFonts w:asciiTheme="minorHAnsi" w:hAnsiTheme="minorHAnsi" w:cstheme="minorHAnsi"/>
                    </w:rPr>
                    <w:t>Red Gerekçesi (Program</w:t>
                  </w:r>
                  <w:r w:rsidRPr="00B6205F">
                    <w:rPr>
                      <w:rFonts w:asciiTheme="minorHAnsi" w:hAnsiTheme="minorHAnsi" w:cstheme="minorHAnsi"/>
                      <w:spacing w:val="-11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 xml:space="preserve">Koordinatörü)………………………………………………………………………………… </w:t>
                  </w:r>
                </w:p>
                <w:p w:rsidRPr="00B6205F" w:rsidR="00B6205F" w:rsidP="00BF0DF5" w:rsidRDefault="00B6205F">
                  <w:pPr>
                    <w:pStyle w:val="TableParagraph"/>
                    <w:spacing w:line="482" w:lineRule="auto"/>
                    <w:ind w:left="122" w:right="312" w:hanging="42"/>
                    <w:rPr>
                      <w:rFonts w:asciiTheme="minorHAnsi" w:hAnsiTheme="minorHAnsi" w:cstheme="minorHAnsi"/>
                    </w:rPr>
                  </w:pPr>
                  <w:r w:rsidRPr="00B6205F">
                    <w:rPr>
                      <w:rFonts w:asciiTheme="minorHAnsi" w:hAnsiTheme="minorHAnsi" w:cstheme="minorHAnsi"/>
                    </w:rPr>
                    <w:t>Red</w:t>
                  </w:r>
                  <w:r w:rsidRPr="00B6205F">
                    <w:rPr>
                      <w:rFonts w:asciiTheme="minorHAnsi" w:hAnsiTheme="minorHAnsi" w:cstheme="minorHAnsi"/>
                      <w:spacing w:val="-9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Gerekçesi</w:t>
                  </w:r>
                  <w:r w:rsidRPr="00B6205F">
                    <w:rPr>
                      <w:rFonts w:asciiTheme="minorHAnsi" w:hAnsiTheme="minorHAnsi" w:cstheme="minorHAnsi"/>
                      <w:spacing w:val="-5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(Yüksekokul</w:t>
                  </w:r>
                  <w:r w:rsidRPr="00B6205F">
                    <w:rPr>
                      <w:rFonts w:asciiTheme="minorHAnsi" w:hAnsiTheme="minorHAnsi" w:cstheme="minorHAnsi"/>
                      <w:spacing w:val="-4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</w:rPr>
                    <w:t>Staj</w:t>
                  </w:r>
                  <w:r w:rsidRPr="00B6205F">
                    <w:rPr>
                      <w:rFonts w:asciiTheme="minorHAnsi" w:hAnsiTheme="minorHAnsi" w:cstheme="minorHAnsi"/>
                      <w:spacing w:val="-23"/>
                    </w:rPr>
                    <w:t xml:space="preserve"> </w:t>
                  </w:r>
                  <w:r w:rsidRPr="00B6205F">
                    <w:rPr>
                      <w:rFonts w:asciiTheme="minorHAnsi" w:hAnsiTheme="minorHAnsi" w:cstheme="minorHAnsi"/>
                      <w:spacing w:val="-2"/>
                    </w:rPr>
                    <w:t>Koordinatörü)…………………………………………………………………………</w:t>
                  </w:r>
                </w:p>
              </w:tc>
            </w:tr>
          </w:tbl>
          <w:p w:rsidRPr="00E57B14" w:rsidR="00C90B6E" w:rsidP="00FE2AA3" w:rsidRDefault="00C90B6E">
            <w:pPr>
              <w:rPr>
                <w:bCs/>
              </w:rPr>
            </w:pPr>
          </w:p>
        </w:tc>
      </w:tr>
    </w:tbl>
    <w:p w:rsidR="00526DC3" w:rsidP="006D4538" w:rsidRDefault="00526DC3"/>
    <w:sectPr w:rsidR="00526DC3" w:rsidSect="00A61006">
      <w:footerReference r:id="R2cd7962e7f7d4a08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68C" w:rsidRDefault="00D7268C" w:rsidP="00BD3F84">
      <w:r>
        <w:separator/>
      </w:r>
    </w:p>
  </w:endnote>
  <w:endnote w:type="continuationSeparator" w:id="0">
    <w:p w:rsidR="00D7268C" w:rsidRDefault="00D7268C" w:rsidP="00BD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P="00FE2AA3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68C" w:rsidRDefault="00D7268C" w:rsidP="00BD3F84">
      <w:r>
        <w:separator/>
      </w:r>
    </w:p>
  </w:footnote>
  <w:footnote w:type="continuationSeparator" w:id="0">
    <w:p w:rsidR="00D7268C" w:rsidRDefault="00D7268C" w:rsidP="00BD3F84"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>
      <w:trPr>
        <w:trHeight w:val="1124"/>
      </w:trPr>
      <w:tc>
        <w:tcPr>
          <w:tcW w:w="2122" w:type="dxa"/>
          <w:vMerge w:val="restart"/>
          <w:shd w:val="clear" w:color="auto" w:fill="auto"/>
          <w:noWrap/>
          <w:vAlign w:val="center"/>
        </w:tcPr>
        <w:p w:rsidR="004A22C2" w:rsidP="004A22C2" w:rsidRDefault="004A22C2">
          <w:pPr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/>
              <w:color w:val="000000"/>
              <w:lang w:eastAsia="tr-TR"/>
            </w:rPr>
            <w:t> </w:t>
          </w:r>
        </w:p>
      </w:tc>
      <w:tc>
        <w:tcPr>
          <w:tcW w:w="5391" w:type="dxa"/>
          <w:shd w:val="clear" w:color="auto" w:fill="auto"/>
          <w:noWrap/>
          <w:vAlign w:val="center"/>
        </w:tcPr>
        <w:p w:rsidRPr="00CB1060" w:rsidR="004A22C2" w:rsidP="004A22C2" w:rsidRDefault="004A22C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shd w:val="clear" w:color="auto" w:fill="auto"/>
          <w:noWrap/>
          <w:vAlign w:val="center"/>
        </w:tcPr>
        <w:p w:rsidRPr="008D50BA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shd w:val="clear" w:color="auto" w:fill="auto"/>
          <w:noWrap/>
          <w:vAlign w:val="center"/>
          <w:hideMark/>
        </w:tcPr>
        <w:p w:rsidRPr="00C311D6" w:rsidR="004A22C2" w:rsidP="004A22C2" w:rsidRDefault="004A22C2">
          <w:pPr>
            <w:ind w:left="214" w:hanging="214"/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shd w:val="clear" w:color="auto" w:fill="auto"/>
          <w:noWrap/>
          <w:vAlign w:val="center"/>
          <w:hideMark/>
        </w:tcPr>
        <w:p w:rsidRPr="00CB1060" w:rsidR="004A22C2" w:rsidP="004A22C2" w:rsidRDefault="00DD5402">
          <w:pPr>
            <w:jc w:val="center"/>
            <w:rPr>
              <w:rFonts w:ascii="Calibri" w:hAnsi="Calibri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/>
              <w:b/>
              <w:bCs/>
              <w:sz w:val="24"/>
              <w:szCs w:val="24"/>
              <w:lang w:eastAsia="tr-TR"/>
            </w:rPr>
            <w:t>STAJ MUAFİYET TALEP FORMU (KAMUDA ÇALIŞANLAR İÇİN)</w:t>
          </w: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KYS-FR/MYO‐SLP/12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30.07.2026</w:t>
          </w:r>
        </w:p>
      </w:tc>
    </w:tr>
    <w:tr w:rsidRPr="00C311D6" w:rsidR="004A22C2" w:rsidTr="002675ED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797F78" w:rsidR="004A22C2" w:rsidP="004A22C2" w:rsidRDefault="004A22C2">
          <w:pPr>
            <w:rPr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>
          <w:pPr>
            <w:rPr>
              <w:rFonts w:ascii="Calibri" w:hAnsi="Calibri"/>
              <w:color w:val="000000"/>
              <w:lang w:eastAsia="tr-TR"/>
            </w:rPr>
          </w:pPr>
        </w:p>
      </w:tc>
      <w:tc>
        <w:tcPr>
          <w:tcW w:w="5391" w:type="dxa"/>
          <w:vMerge/>
          <w:shd w:val="clear" w:color="auto" w:fill="auto"/>
          <w:vAlign w:val="center"/>
          <w:hideMark/>
        </w:tcPr>
        <w:p w:rsidRPr="00C311D6" w:rsidR="004A22C2" w:rsidP="004A22C2" w:rsidRDefault="004A22C2">
          <w:pPr>
            <w:jc w:val="center"/>
            <w:rPr>
              <w:rFonts w:ascii="Calibri" w:hAnsi="Calibri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shd w:val="clear" w:color="auto" w:fill="auto"/>
          <w:noWrap/>
          <w:vAlign w:val="center"/>
          <w:hideMark/>
        </w:tcPr>
        <w:p w:rsidRPr="005247D2" w:rsidR="004A22C2" w:rsidP="004A22C2" w:rsidRDefault="005247D2">
          <w:pPr>
            <w:rPr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BF0DF5">
            <w:rPr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BF0DF5">
            <w:rPr>
              <w:bCs/>
              <w:noProof/>
              <w:color w:val="000000"/>
              <w:sz w:val="20"/>
              <w:szCs w:val="20"/>
              <w:lang w:eastAsia="tr-TR"/>
            </w:rPr>
            <w:t>2</w:t>
          </w:r>
          <w:r w:rsidRPr="005247D2">
            <w:rPr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05F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375AC"/>
    <w:rsid w:val="00A458CF"/>
    <w:rsid w:val="00A61006"/>
    <w:rsid w:val="00A61A71"/>
    <w:rsid w:val="00AC7578"/>
    <w:rsid w:val="00B16670"/>
    <w:rsid w:val="00B6205F"/>
    <w:rsid w:val="00B76C45"/>
    <w:rsid w:val="00B774E5"/>
    <w:rsid w:val="00B910EC"/>
    <w:rsid w:val="00BC084F"/>
    <w:rsid w:val="00BC3662"/>
    <w:rsid w:val="00BD3F84"/>
    <w:rsid w:val="00BD438F"/>
    <w:rsid w:val="00BF0DF5"/>
    <w:rsid w:val="00C05DE0"/>
    <w:rsid w:val="00C6033E"/>
    <w:rsid w:val="00C87347"/>
    <w:rsid w:val="00C90B6E"/>
    <w:rsid w:val="00CB1060"/>
    <w:rsid w:val="00CD3807"/>
    <w:rsid w:val="00CE570F"/>
    <w:rsid w:val="00D13975"/>
    <w:rsid w:val="00D7268C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076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620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Normal">
    <w:name w:val="Table Normal"/>
    <w:uiPriority w:val="2"/>
    <w:semiHidden/>
    <w:unhideWhenUsed/>
    <w:qFormat/>
    <w:rsid w:val="00B620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62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2cd7962e7f7d4a0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ACF731-2E01-4A71-9F29-633EE6B8A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Öğrencinin</Template>
  <TotalTime>15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 Üniversitesi</dc:creator>
  <cp:keywords/>
  <dc:description/>
  <cp:lastModifiedBy>Trabzon Üniversitesi</cp:lastModifiedBy>
  <cp:revision>1</cp:revision>
  <dcterms:created xsi:type="dcterms:W3CDTF">2026-07-30T10:28:00Z</dcterms:created>
  <dcterms:modified xsi:type="dcterms:W3CDTF">2026-07-30T11:05:00Z</dcterms:modified>
</cp:coreProperties>
</file>