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08" w:type="dxa"/>
        <w:tblLook w:val="04A0" w:firstRow="1" w:lastRow="0" w:firstColumn="1" w:lastColumn="0" w:noHBand="0" w:noVBand="1"/>
      </w:tblPr>
      <w:tblGrid>
        <w:gridCol w:w="10308"/>
      </w:tblGrid>
      <w:tr w:rsidR="00C90B6E" w:rsidTr="00145813">
        <w:trPr>
          <w:trHeight w:val="9915"/>
        </w:trPr>
        <w:tc>
          <w:tcPr>
            <w:tcW w:w="10308" w:type="dxa"/>
          </w:tcPr>
          <w:p w:rsidRPr="00145813" w:rsidR="00145813" w:rsidP="00145813" w:rsidRDefault="00145813">
            <w:pPr>
              <w:ind w:firstLine="709"/>
              <w:rPr>
                <w:bCs/>
              </w:rPr>
            </w:pPr>
            <w:r w:rsidRPr="00145813">
              <w:rPr>
                <w:bCs/>
              </w:rPr>
              <w:t>İlgili tarih ve saatlerde gerçekleştirilecek sınavlarda tarafıma verilen gözetmenlik görevlerinin aşağıda belirtilen şekilde değiştirilmesini arz ederim.</w:t>
            </w:r>
          </w:p>
          <w:p w:rsidRPr="00145813" w:rsidR="00145813" w:rsidP="00145813" w:rsidRDefault="00145813">
            <w:pPr>
              <w:ind w:firstLine="709"/>
              <w:rPr>
                <w:bCs/>
              </w:rPr>
            </w:pPr>
            <w:r w:rsidRPr="00145813">
              <w:rPr>
                <w:bCs/>
              </w:rPr>
              <w:t>Gereğini bilgilerinize sunarım.</w:t>
            </w:r>
          </w:p>
          <w:p w:rsidRPr="00145813" w:rsidR="00145813" w:rsidP="00145813" w:rsidRDefault="00145813">
            <w:pPr>
              <w:rPr>
                <w:b/>
                <w:bCs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="389"/>
              <w:tblW w:w="10201" w:type="dxa"/>
              <w:tblLook w:val="04A0" w:firstRow="1" w:lastRow="0" w:firstColumn="1" w:lastColumn="0" w:noHBand="0" w:noVBand="1"/>
            </w:tblPr>
            <w:tblGrid>
              <w:gridCol w:w="1413"/>
              <w:gridCol w:w="2126"/>
              <w:gridCol w:w="1820"/>
              <w:gridCol w:w="1440"/>
              <w:gridCol w:w="2410"/>
              <w:gridCol w:w="992"/>
            </w:tblGrid>
            <w:tr w:rsidRPr="00145813" w:rsidR="00145813" w:rsidTr="00AB3CF1">
              <w:trPr>
                <w:trHeight w:val="501"/>
              </w:trPr>
              <w:tc>
                <w:tcPr>
                  <w:tcW w:w="1413" w:type="dxa"/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Ders Kodu</w:t>
                  </w:r>
                </w:p>
              </w:tc>
              <w:tc>
                <w:tcPr>
                  <w:tcW w:w="2126" w:type="dxa"/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Ders Adı</w:t>
                  </w: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Sınav Tarihi</w:t>
                  </w: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Saat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Devreden Öğretim Üyesi</w:t>
                  </w: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İmza</w:t>
                  </w: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  <w:r w:rsidRPr="00145813">
                    <w:rPr>
                      <w:bCs/>
                    </w:rPr>
                    <w:t xml:space="preserve">    </w:t>
                  </w: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</w:tbl>
          <w:p w:rsidRPr="00145813" w:rsidR="00145813" w:rsidP="00145813" w:rsidRDefault="00145813">
            <w:pPr>
              <w:jc w:val="center"/>
              <w:rPr>
                <w:b/>
                <w:bCs/>
              </w:rPr>
            </w:pPr>
            <w:r w:rsidRPr="00145813">
              <w:rPr>
                <w:b/>
                <w:bCs/>
              </w:rPr>
              <w:t>DEVREDİLEN GÖZETMENLİK GÖREVLERİ</w:t>
            </w:r>
          </w:p>
          <w:p w:rsidRPr="00145813" w:rsidR="00145813" w:rsidP="00145813" w:rsidRDefault="00145813">
            <w:pPr>
              <w:rPr>
                <w:b/>
                <w:bCs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="431"/>
              <w:tblW w:w="10201" w:type="dxa"/>
              <w:tblLook w:val="04A0" w:firstRow="1" w:lastRow="0" w:firstColumn="1" w:lastColumn="0" w:noHBand="0" w:noVBand="1"/>
            </w:tblPr>
            <w:tblGrid>
              <w:gridCol w:w="1413"/>
              <w:gridCol w:w="2126"/>
              <w:gridCol w:w="1820"/>
              <w:gridCol w:w="1440"/>
              <w:gridCol w:w="2410"/>
              <w:gridCol w:w="992"/>
            </w:tblGrid>
            <w:tr w:rsidRPr="00145813" w:rsidR="00145813" w:rsidTr="00AB3CF1">
              <w:trPr>
                <w:trHeight w:val="501"/>
              </w:trPr>
              <w:tc>
                <w:tcPr>
                  <w:tcW w:w="1413" w:type="dxa"/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Ders Kodu</w:t>
                  </w:r>
                </w:p>
              </w:tc>
              <w:tc>
                <w:tcPr>
                  <w:tcW w:w="2126" w:type="dxa"/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Ders Adı</w:t>
                  </w: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Sınav Tarihi</w:t>
                  </w: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Saat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Devralan Öğretim Üyesi</w:t>
                  </w: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  <w:vAlign w:val="center"/>
                </w:tcPr>
                <w:p w:rsidRPr="00145813" w:rsidR="00145813" w:rsidP="00145813" w:rsidRDefault="00145813">
                  <w:pPr>
                    <w:rPr>
                      <w:b/>
                      <w:bCs/>
                    </w:rPr>
                  </w:pPr>
                  <w:r w:rsidRPr="00145813">
                    <w:rPr>
                      <w:b/>
                      <w:bCs/>
                    </w:rPr>
                    <w:t>İmza</w:t>
                  </w:r>
                  <w:bookmarkStart w:name="_GoBack" w:id="0"/>
                  <w:bookmarkEnd w:id="0"/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  <w:r w:rsidRPr="00145813">
                    <w:rPr>
                      <w:bCs/>
                    </w:rPr>
                    <w:t xml:space="preserve">    </w:t>
                  </w: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  <w:tr w:rsidRPr="00145813" w:rsidR="00145813" w:rsidTr="00AB3CF1">
              <w:trPr>
                <w:trHeight w:val="567"/>
              </w:trPr>
              <w:tc>
                <w:tcPr>
                  <w:tcW w:w="1413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82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right w:val="single" w:color="auto" w:sz="4" w:space="0"/>
                  </w:tcBorders>
                </w:tcPr>
                <w:p w:rsidRPr="00145813" w:rsidR="00145813" w:rsidP="00145813" w:rsidRDefault="00145813">
                  <w:pPr>
                    <w:rPr>
                      <w:bCs/>
                    </w:rPr>
                  </w:pPr>
                </w:p>
              </w:tc>
            </w:tr>
          </w:tbl>
          <w:p w:rsidRPr="00145813" w:rsidR="00145813" w:rsidP="00145813" w:rsidRDefault="00145813">
            <w:pPr>
              <w:jc w:val="center"/>
              <w:rPr>
                <w:b/>
                <w:bCs/>
              </w:rPr>
            </w:pPr>
            <w:r w:rsidRPr="00145813">
              <w:rPr>
                <w:b/>
                <w:bCs/>
              </w:rPr>
              <w:t>DEVRALINAN GÖZETMENLİK GÖREVLERİ</w:t>
            </w:r>
          </w:p>
          <w:p w:rsidRPr="00145813" w:rsidR="00145813" w:rsidP="00145813" w:rsidRDefault="00145813">
            <w:pPr>
              <w:rPr>
                <w:bCs/>
              </w:rPr>
            </w:pPr>
          </w:p>
          <w:p w:rsidRPr="00145813" w:rsidR="00145813" w:rsidP="00145813" w:rsidRDefault="00145813">
            <w:pPr>
              <w:rPr>
                <w:bCs/>
              </w:rPr>
            </w:pPr>
          </w:p>
          <w:p w:rsidRPr="00145813" w:rsidR="00145813" w:rsidP="00145813" w:rsidRDefault="00145813">
            <w:pPr>
              <w:rPr>
                <w:bCs/>
              </w:rPr>
            </w:pPr>
          </w:p>
          <w:p w:rsidRPr="00145813" w:rsidR="00145813" w:rsidP="00145813" w:rsidRDefault="00145813">
            <w:pPr>
              <w:jc w:val="center"/>
              <w:rPr>
                <w:bCs/>
              </w:rPr>
            </w:pPr>
            <w:r w:rsidRPr="00145813">
              <w:rPr>
                <w:bCs/>
              </w:rPr>
              <w:t>…/…/20…</w:t>
            </w:r>
          </w:p>
          <w:p w:rsidRPr="00145813" w:rsidR="00145813" w:rsidP="00145813" w:rsidRDefault="00145813">
            <w:pPr>
              <w:jc w:val="center"/>
              <w:rPr>
                <w:bCs/>
              </w:rPr>
            </w:pPr>
            <w:r w:rsidRPr="00145813">
              <w:rPr>
                <w:bCs/>
              </w:rPr>
              <w:t>UYGUNDUR</w:t>
            </w:r>
          </w:p>
          <w:p w:rsidRPr="00145813" w:rsidR="00145813" w:rsidP="00145813" w:rsidRDefault="00145813">
            <w:pPr>
              <w:jc w:val="center"/>
              <w:rPr>
                <w:bCs/>
              </w:rPr>
            </w:pPr>
            <w:r w:rsidRPr="00145813">
              <w:rPr>
                <w:bCs/>
              </w:rPr>
              <w:t>Unvanı Adı Soyadı</w:t>
            </w:r>
          </w:p>
          <w:p w:rsidRPr="00145813" w:rsidR="00145813" w:rsidP="00145813" w:rsidRDefault="00145813">
            <w:pPr>
              <w:jc w:val="center"/>
              <w:rPr>
                <w:bCs/>
              </w:rPr>
            </w:pPr>
            <w:r w:rsidRPr="00145813">
              <w:rPr>
                <w:bCs/>
              </w:rPr>
              <w:t>Bölüm Başkanı</w:t>
            </w:r>
          </w:p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Pr="00145813" w:rsidR="00145813" w:rsidP="00145813" w:rsidRDefault="00145813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284" w:hanging="284"/>
        <w:rPr>
          <w:rFonts w:asciiTheme="minorHAnsi" w:hAnsiTheme="minorHAnsi" w:cstheme="minorHAnsi"/>
          <w:color w:val="0F1115"/>
          <w:sz w:val="22"/>
          <w:szCs w:val="22"/>
        </w:rPr>
      </w:pPr>
      <w:r w:rsidRPr="00145813">
        <w:rPr>
          <w:rFonts w:asciiTheme="minorHAnsi" w:hAnsiTheme="minorHAnsi" w:cstheme="minorHAnsi"/>
          <w:color w:val="0F1115"/>
          <w:sz w:val="22"/>
          <w:szCs w:val="22"/>
        </w:rPr>
        <w:t>Bu form, gözetmenlik görevi değişikliği talebinde bulunan öğretim üyesi tarafından </w:t>
      </w:r>
      <w:r w:rsidRPr="00145813">
        <w:rPr>
          <w:rStyle w:val="Gl"/>
          <w:rFonts w:asciiTheme="minorHAnsi" w:hAnsiTheme="minorHAnsi" w:cstheme="minorHAnsi"/>
          <w:color w:val="0F1115"/>
          <w:sz w:val="22"/>
          <w:szCs w:val="22"/>
        </w:rPr>
        <w:t>en geç sınav tarihinden 3 (üç) iş günü önce</w:t>
      </w:r>
      <w:r w:rsidRPr="00145813">
        <w:rPr>
          <w:rFonts w:asciiTheme="minorHAnsi" w:hAnsiTheme="minorHAnsi" w:cstheme="minorHAnsi"/>
          <w:color w:val="0F1115"/>
          <w:sz w:val="22"/>
          <w:szCs w:val="22"/>
        </w:rPr>
        <w:t> Bölüm Başkanlığına sunulmalıdır.</w:t>
      </w:r>
    </w:p>
    <w:p w:rsidRPr="00145813" w:rsidR="00145813" w:rsidP="00145813" w:rsidRDefault="00145813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284" w:hanging="284"/>
        <w:rPr>
          <w:rFonts w:asciiTheme="minorHAnsi" w:hAnsiTheme="minorHAnsi" w:cstheme="minorHAnsi"/>
          <w:color w:val="0F1115"/>
          <w:sz w:val="22"/>
          <w:szCs w:val="22"/>
        </w:rPr>
      </w:pPr>
      <w:r w:rsidRPr="00145813">
        <w:rPr>
          <w:rFonts w:asciiTheme="minorHAnsi" w:hAnsiTheme="minorHAnsi" w:cstheme="minorHAnsi"/>
          <w:color w:val="0F1115"/>
          <w:sz w:val="22"/>
          <w:szCs w:val="22"/>
        </w:rPr>
        <w:t>Değişikliğin geçerli olabilmesi için </w:t>
      </w:r>
      <w:r w:rsidRPr="00145813">
        <w:rPr>
          <w:rStyle w:val="Gl"/>
          <w:rFonts w:asciiTheme="minorHAnsi" w:hAnsiTheme="minorHAnsi" w:cstheme="minorHAnsi"/>
          <w:color w:val="0F1115"/>
          <w:sz w:val="22"/>
          <w:szCs w:val="22"/>
        </w:rPr>
        <w:t>her iki öğretim üyesinin</w:t>
      </w:r>
      <w:r w:rsidRPr="00145813">
        <w:rPr>
          <w:rFonts w:asciiTheme="minorHAnsi" w:hAnsiTheme="minorHAnsi" w:cstheme="minorHAnsi"/>
          <w:color w:val="0F1115"/>
          <w:sz w:val="22"/>
          <w:szCs w:val="22"/>
        </w:rPr>
        <w:t> ilgili tablolarda imzası bulunmalıdır.</w:t>
      </w:r>
    </w:p>
    <w:p w:rsidRPr="00145813" w:rsidR="00145813" w:rsidP="00145813" w:rsidRDefault="00145813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284" w:hanging="284"/>
        <w:rPr>
          <w:rFonts w:asciiTheme="minorHAnsi" w:hAnsiTheme="minorHAnsi" w:cstheme="minorHAnsi"/>
          <w:color w:val="0F1115"/>
          <w:sz w:val="22"/>
          <w:szCs w:val="22"/>
        </w:rPr>
      </w:pPr>
      <w:r w:rsidRPr="00145813">
        <w:rPr>
          <w:rFonts w:asciiTheme="minorHAnsi" w:hAnsiTheme="minorHAnsi" w:cstheme="minorHAnsi"/>
          <w:color w:val="0F1115"/>
          <w:sz w:val="22"/>
          <w:szCs w:val="22"/>
        </w:rPr>
        <w:t>Eksik veya usulsüz doldurulan formlar işleme alınmaz.</w:t>
      </w:r>
    </w:p>
    <w:p w:rsidR="00526DC3" w:rsidP="006D4538" w:rsidRDefault="00526DC3"/>
    <w:sectPr w:rsidR="00526DC3" w:rsidSect="00A61006">
      <w:footerReference r:id="R42f9c90332524ec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31A" w:rsidRDefault="0040431A" w:rsidP="00BD3F84">
      <w:pPr>
        <w:spacing w:after="0" w:line="240" w:lineRule="auto"/>
      </w:pPr>
      <w:r>
        <w:separator/>
      </w:r>
    </w:p>
  </w:endnote>
  <w:endnote w:type="continuationSeparator" w:id="0">
    <w:p w:rsidR="0040431A" w:rsidRDefault="0040431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31A" w:rsidRDefault="0040431A" w:rsidP="00BD3F84">
      <w:pPr>
        <w:spacing w:after="0" w:line="240" w:lineRule="auto"/>
      </w:pPr>
      <w:r>
        <w:separator/>
      </w:r>
    </w:p>
  </w:footnote>
  <w:footnote w:type="continuationSeparator" w:id="0">
    <w:p w:rsidR="0040431A" w:rsidRDefault="0040431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GÖZETMENLİK GÖREVİ DEĞİŞİM TALEP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KYS-FR/MYO‐SLP/02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23.07.2026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Pr="00AB3CF1" w:rsidR="00AB3CF1">
            <w:rPr>
              <w:rFonts w:eastAsia="Times New Roman"/>
              <w:bCs/>
              <w:noProof/>
              <w:color w:val="000000"/>
              <w:sz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Pr="00AB3CF1" w:rsidR="00AB3CF1">
            <w:rPr>
              <w:rFonts w:eastAsia="Times New Roman"/>
              <w:bCs/>
              <w:noProof/>
              <w:color w:val="000000"/>
              <w:sz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15CD1"/>
    <w:multiLevelType w:val="multilevel"/>
    <w:tmpl w:val="282E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F1"/>
    <w:rsid w:val="00021074"/>
    <w:rsid w:val="00043054"/>
    <w:rsid w:val="000A5923"/>
    <w:rsid w:val="000E3949"/>
    <w:rsid w:val="00102B14"/>
    <w:rsid w:val="00102F0E"/>
    <w:rsid w:val="00116C00"/>
    <w:rsid w:val="00145813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0431A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57CCA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B3CF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s-markdown-paragraph">
    <w:name w:val="ds-markdown-paragraph"/>
    <w:basedOn w:val="Normal"/>
    <w:rsid w:val="0014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45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42f9c90332524ec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99104-3C13-4F6F-B002-242C1318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v11111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1</cp:revision>
  <dcterms:created xsi:type="dcterms:W3CDTF">2026-07-22T18:11:00Z</dcterms:created>
  <dcterms:modified xsi:type="dcterms:W3CDTF">2026-07-22T18:11:00Z</dcterms:modified>
</cp:coreProperties>
</file>