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>
        <w:trPr>
          <w:trHeight w:val="9915"/>
        </w:trPr>
        <w:tc>
          <w:tcPr>
            <w:tcW w:w="10178" w:type="dxa"/>
          </w:tcPr>
          <w:p w:rsidRPr="00D10AFA" w:rsidR="00D10AFA" w:rsidP="00D10AFA" w:rsidRDefault="00D10AFA">
            <w:pPr>
              <w:rPr>
                <w:bCs/>
              </w:rPr>
            </w:pPr>
            <w:r w:rsidRPr="00D10AFA">
              <w:rPr>
                <w:bCs/>
              </w:rPr>
              <w:t>Okulunuzun…………………………..B</w:t>
            </w:r>
            <w:r>
              <w:rPr>
                <w:bCs/>
              </w:rPr>
              <w:t>ölümü…………………………………….</w:t>
            </w:r>
            <w:r w:rsidRPr="00D10AFA">
              <w:rPr>
                <w:bCs/>
              </w:rPr>
              <w:t>Programı,………………..numaralı……………………sınıf öğrencisiyim. Üniversitemiz Eğitim-Ö</w:t>
            </w:r>
            <w:r>
              <w:rPr>
                <w:bCs/>
              </w:rPr>
              <w:t xml:space="preserve">ğretim </w:t>
            </w:r>
            <w:r w:rsidRPr="00D10AFA">
              <w:rPr>
                <w:bCs/>
              </w:rPr>
              <w:t xml:space="preserve">Yönetmeliğinin 28. Maddesinin (5) fıkrası gereğince; 20…... yılında geçtiğim ve aşağıda belirtmiş olduğum </w:t>
            </w:r>
            <w:r w:rsidRPr="00D10AFA">
              <w:rPr>
                <w:b/>
                <w:bCs/>
              </w:rPr>
              <w:t>dersi</w:t>
            </w:r>
            <w:r w:rsidRPr="00D10AFA">
              <w:rPr>
                <w:bCs/>
              </w:rPr>
              <w:t xml:space="preserve"> / </w:t>
            </w:r>
            <w:r w:rsidRPr="00D10AFA">
              <w:rPr>
                <w:b/>
                <w:bCs/>
              </w:rPr>
              <w:t>dersleri</w:t>
            </w:r>
            <w:r w:rsidRPr="00D10AFA">
              <w:rPr>
                <w:bCs/>
              </w:rPr>
              <w:t xml:space="preserve"> genel akademik ortalamamı yükseltmek amacıyla tekrar almak istiyorum. Not durum belgem ekte sunulmuştur.</w:t>
            </w:r>
          </w:p>
          <w:p w:rsidRPr="00D10AFA" w:rsidR="00D10AFA" w:rsidP="00D10AFA" w:rsidRDefault="00D10AFA">
            <w:pPr>
              <w:rPr>
                <w:bCs/>
              </w:rPr>
            </w:pPr>
            <w:r w:rsidRPr="00D10AFA">
              <w:rPr>
                <w:bCs/>
              </w:rPr>
              <w:t xml:space="preserve">Gereğinin yapılmasını arz ederim. </w:t>
            </w:r>
          </w:p>
          <w:p w:rsidRPr="00D10AFA" w:rsidR="00D10AFA" w:rsidP="00D10AFA" w:rsidRDefault="00D10AFA">
            <w:pPr>
              <w:rPr>
                <w:bCs/>
              </w:rPr>
            </w:pPr>
            <w:r w:rsidRPr="00D10AFA">
              <w:rPr>
                <w:bCs/>
              </w:rPr>
              <w:t xml:space="preserve">                                                                                                        </w:t>
            </w:r>
            <w:r>
              <w:rPr>
                <w:bCs/>
              </w:rPr>
              <w:t xml:space="preserve">                          </w:t>
            </w:r>
            <w:r w:rsidRPr="00D10AFA">
              <w:rPr>
                <w:bCs/>
              </w:rPr>
              <w:t xml:space="preserve">   …. /…. / 20.....</w:t>
            </w:r>
          </w:p>
          <w:p w:rsidRPr="00D10AFA" w:rsidR="00D10AFA" w:rsidP="00D10AFA" w:rsidRDefault="00D10AFA">
            <w:pPr>
              <w:rPr>
                <w:bCs/>
              </w:rPr>
            </w:pPr>
            <w:r w:rsidRPr="00D10AFA">
              <w:rPr>
                <w:bCs/>
              </w:rPr>
              <w:t xml:space="preserve">                                                                                                   </w:t>
            </w:r>
          </w:p>
          <w:p w:rsidRPr="00D10AFA" w:rsidR="00D10AFA" w:rsidP="00D10AFA" w:rsidRDefault="00D10AFA">
            <w:pPr>
              <w:rPr>
                <w:bCs/>
              </w:rPr>
            </w:pPr>
            <w:r w:rsidRPr="00D10AFA">
              <w:rPr>
                <w:bCs/>
              </w:rPr>
              <w:t xml:space="preserve">                                                                                         Adı Soyadı : </w:t>
            </w:r>
          </w:p>
          <w:p w:rsidRPr="00D10AFA" w:rsidR="00D10AFA" w:rsidP="00D10AFA" w:rsidRDefault="00D10AFA">
            <w:pPr>
              <w:rPr>
                <w:bCs/>
              </w:rPr>
            </w:pPr>
            <w:r w:rsidRPr="00D10AFA">
              <w:rPr>
                <w:bCs/>
              </w:rPr>
              <w:t xml:space="preserve">                                                                                          İmza           :</w:t>
            </w:r>
          </w:p>
          <w:p w:rsidRPr="00D10AFA" w:rsidR="00D10AFA" w:rsidP="00D10AFA" w:rsidRDefault="00D10AFA">
            <w:pPr>
              <w:rPr>
                <w:bCs/>
              </w:rPr>
            </w:pPr>
            <w:r w:rsidRPr="00D10AFA">
              <w:rPr>
                <w:bCs/>
              </w:rPr>
              <w:t>Adres</w:t>
            </w:r>
            <w:r w:rsidRPr="00D10AFA">
              <w:rPr>
                <w:bCs/>
              </w:rPr>
              <w:tab/>
              <w:t>:</w:t>
            </w:r>
          </w:p>
          <w:p w:rsidRPr="00D10AFA" w:rsidR="00D10AFA" w:rsidP="00D10AFA" w:rsidRDefault="00D10AFA">
            <w:pPr>
              <w:rPr>
                <w:bCs/>
              </w:rPr>
            </w:pPr>
            <w:r w:rsidRPr="00D10AFA">
              <w:rPr>
                <w:bCs/>
              </w:rPr>
              <w:t>Tel</w:t>
            </w:r>
            <w:r w:rsidRPr="00D10AFA">
              <w:rPr>
                <w:bCs/>
              </w:rPr>
              <w:tab/>
              <w:t xml:space="preserve">:                                                               </w:t>
            </w:r>
          </w:p>
          <w:tbl>
            <w:tblPr>
              <w:tblW w:w="988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1E0" w:firstRow="1" w:lastRow="1" w:firstColumn="1" w:lastColumn="1" w:noHBand="0" w:noVBand="0"/>
            </w:tblPr>
            <w:tblGrid>
              <w:gridCol w:w="737"/>
              <w:gridCol w:w="1639"/>
              <w:gridCol w:w="1418"/>
              <w:gridCol w:w="4394"/>
              <w:gridCol w:w="1701"/>
            </w:tblGrid>
            <w:tr w:rsidRPr="00D10AFA" w:rsidR="00D10AFA" w:rsidTr="003C3B3E">
              <w:trPr>
                <w:trHeight w:val="567" w:hRule="exact"/>
              </w:trPr>
              <w:tc>
                <w:tcPr>
                  <w:tcW w:w="737" w:type="dxa"/>
                  <w:shd w:val="clear" w:color="auto" w:fill="FFFFFF"/>
                  <w:vAlign w:val="center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D10AFA">
                    <w:rPr>
                      <w:b/>
                      <w:bCs/>
                    </w:rPr>
                    <w:t>S.NO</w:t>
                  </w:r>
                </w:p>
              </w:tc>
              <w:tc>
                <w:tcPr>
                  <w:tcW w:w="1639" w:type="dxa"/>
                  <w:shd w:val="clear" w:color="auto" w:fill="FFFFFF"/>
                  <w:vAlign w:val="center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D10AFA">
                    <w:rPr>
                      <w:b/>
                      <w:bCs/>
                    </w:rPr>
                    <w:t>DERS KODU</w:t>
                  </w:r>
                </w:p>
              </w:tc>
              <w:tc>
                <w:tcPr>
                  <w:tcW w:w="1418" w:type="dxa"/>
                  <w:shd w:val="clear" w:color="auto" w:fill="FFFFFF"/>
                  <w:vAlign w:val="center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D10AFA">
                    <w:rPr>
                      <w:b/>
                      <w:bCs/>
                    </w:rPr>
                    <w:t>DERS DÖNEMİ</w:t>
                  </w:r>
                </w:p>
              </w:tc>
              <w:tc>
                <w:tcPr>
                  <w:tcW w:w="4394" w:type="dxa"/>
                  <w:shd w:val="clear" w:color="auto" w:fill="FFFFFF"/>
                  <w:vAlign w:val="center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D10AFA">
                    <w:rPr>
                      <w:b/>
                      <w:bCs/>
                    </w:rPr>
                    <w:t>DERSİN/DERSLERİN ADI</w:t>
                  </w:r>
                </w:p>
              </w:tc>
              <w:tc>
                <w:tcPr>
                  <w:tcW w:w="1701" w:type="dxa"/>
                  <w:shd w:val="clear" w:color="auto" w:fill="FFFFFF"/>
                  <w:vAlign w:val="center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D10AFA">
                    <w:rPr>
                      <w:b/>
                      <w:bCs/>
                    </w:rPr>
                    <w:t>DERS NOTU</w:t>
                  </w:r>
                </w:p>
                <w:p w:rsidRPr="00D10AFA" w:rsidR="00D10AFA" w:rsidP="00D10AFA" w:rsidRDefault="00D10AFA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D10AFA">
                    <w:rPr>
                      <w:b/>
                      <w:bCs/>
                    </w:rPr>
                    <w:t>(Harf Olarak)</w:t>
                  </w:r>
                </w:p>
              </w:tc>
            </w:tr>
            <w:tr w:rsidRPr="00D10AFA" w:rsidR="00D10AFA" w:rsidTr="003C3B3E">
              <w:trPr>
                <w:trHeight w:val="454" w:hRule="exact"/>
              </w:trPr>
              <w:tc>
                <w:tcPr>
                  <w:tcW w:w="737" w:type="dxa"/>
                  <w:vAlign w:val="center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  <w:r w:rsidRPr="00D10AFA">
                    <w:rPr>
                      <w:bCs/>
                    </w:rPr>
                    <w:t>1</w:t>
                  </w:r>
                </w:p>
              </w:tc>
              <w:tc>
                <w:tcPr>
                  <w:tcW w:w="1639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1418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4394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1701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</w:tr>
            <w:tr w:rsidRPr="00D10AFA" w:rsidR="00D10AFA" w:rsidTr="003C3B3E">
              <w:trPr>
                <w:trHeight w:val="454" w:hRule="exact"/>
              </w:trPr>
              <w:tc>
                <w:tcPr>
                  <w:tcW w:w="737" w:type="dxa"/>
                  <w:vAlign w:val="center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  <w:r w:rsidRPr="00D10AFA">
                    <w:rPr>
                      <w:bCs/>
                    </w:rPr>
                    <w:t>2</w:t>
                  </w:r>
                </w:p>
              </w:tc>
              <w:tc>
                <w:tcPr>
                  <w:tcW w:w="1639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1418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4394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1701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</w:tr>
            <w:tr w:rsidRPr="00D10AFA" w:rsidR="00D10AFA" w:rsidTr="003C3B3E">
              <w:trPr>
                <w:trHeight w:val="454" w:hRule="exact"/>
              </w:trPr>
              <w:tc>
                <w:tcPr>
                  <w:tcW w:w="737" w:type="dxa"/>
                  <w:vAlign w:val="center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  <w:r w:rsidRPr="00D10AFA">
                    <w:rPr>
                      <w:bCs/>
                    </w:rPr>
                    <w:t>3</w:t>
                  </w:r>
                </w:p>
              </w:tc>
              <w:tc>
                <w:tcPr>
                  <w:tcW w:w="1639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1418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4394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1701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</w:tr>
            <w:tr w:rsidRPr="00D10AFA" w:rsidR="00D10AFA" w:rsidTr="003C3B3E">
              <w:trPr>
                <w:trHeight w:val="454" w:hRule="exact"/>
              </w:trPr>
              <w:tc>
                <w:tcPr>
                  <w:tcW w:w="737" w:type="dxa"/>
                  <w:vAlign w:val="center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  <w:r w:rsidRPr="00D10AFA">
                    <w:rPr>
                      <w:bCs/>
                    </w:rPr>
                    <w:t>4</w:t>
                  </w:r>
                </w:p>
              </w:tc>
              <w:tc>
                <w:tcPr>
                  <w:tcW w:w="1639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1418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4394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1701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</w:tr>
            <w:tr w:rsidRPr="00D10AFA" w:rsidR="00D10AFA" w:rsidTr="003C3B3E">
              <w:trPr>
                <w:trHeight w:val="454" w:hRule="exact"/>
              </w:trPr>
              <w:tc>
                <w:tcPr>
                  <w:tcW w:w="737" w:type="dxa"/>
                  <w:vAlign w:val="center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  <w:r w:rsidRPr="00D10AFA">
                    <w:rPr>
                      <w:bCs/>
                    </w:rPr>
                    <w:t>5</w:t>
                  </w:r>
                </w:p>
              </w:tc>
              <w:tc>
                <w:tcPr>
                  <w:tcW w:w="1639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1418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4394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1701" w:type="dxa"/>
                </w:tcPr>
                <w:p w:rsidRPr="00D10AFA" w:rsidR="00D10AFA" w:rsidP="00D10AFA" w:rsidRDefault="00D10AFA">
                  <w:pPr>
                    <w:spacing w:after="0" w:line="240" w:lineRule="auto"/>
                    <w:rPr>
                      <w:bCs/>
                    </w:rPr>
                  </w:pPr>
                </w:p>
              </w:tc>
            </w:tr>
          </w:tbl>
          <w:p w:rsidRPr="00D10AFA" w:rsidR="00D10AFA" w:rsidP="00D10AFA" w:rsidRDefault="00D10AFA">
            <w:pPr>
              <w:rPr>
                <w:bCs/>
              </w:rPr>
            </w:pPr>
          </w:p>
          <w:p w:rsidRPr="00D10AFA" w:rsidR="00D10AFA" w:rsidP="00D10AFA" w:rsidRDefault="00D10AFA">
            <w:pPr>
              <w:rPr>
                <w:b/>
                <w:bCs/>
              </w:rPr>
            </w:pPr>
            <w:r w:rsidRPr="00D10AFA">
              <w:rPr>
                <w:b/>
                <w:bCs/>
                <w:u w:val="single"/>
              </w:rPr>
              <w:t xml:space="preserve">Ek:  </w:t>
            </w:r>
            <w:r w:rsidRPr="00D10AFA">
              <w:rPr>
                <w:b/>
                <w:bCs/>
              </w:rPr>
              <w:t xml:space="preserve">   </w:t>
            </w:r>
          </w:p>
          <w:p w:rsidRPr="00D10AFA" w:rsidR="00D10AFA" w:rsidP="00D10AFA" w:rsidRDefault="00D10AFA">
            <w:pPr>
              <w:rPr>
                <w:bCs/>
              </w:rPr>
            </w:pPr>
            <w:r w:rsidRPr="00D10AFA">
              <w:rPr>
                <w:b/>
                <w:bCs/>
              </w:rPr>
              <w:t>1-</w:t>
            </w:r>
            <w:r w:rsidRPr="00D10AFA">
              <w:rPr>
                <w:bCs/>
              </w:rPr>
              <w:t xml:space="preserve">  Not Durum Belgesi (Transkript)</w:t>
            </w:r>
          </w:p>
          <w:p w:rsidRPr="00D10AFA" w:rsidR="00D10AFA" w:rsidP="00D10AFA" w:rsidRDefault="00D10AFA">
            <w:pPr>
              <w:rPr>
                <w:bCs/>
              </w:rPr>
            </w:pPr>
          </w:p>
          <w:p w:rsidRPr="00D10AFA" w:rsidR="00D10AFA" w:rsidP="00D10AFA" w:rsidRDefault="00D10AFA">
            <w:pPr>
              <w:rPr>
                <w:bCs/>
              </w:rPr>
            </w:pPr>
            <w:r w:rsidRPr="00D10AFA">
              <w:rPr>
                <w:b/>
                <w:bCs/>
              </w:rPr>
              <w:t>İlgili Yönetmelik Madde 28/(5):</w:t>
            </w:r>
            <w:r w:rsidRPr="00D10AFA">
              <w:rPr>
                <w:bCs/>
              </w:rPr>
              <w:t xml:space="preserve">  Öğrenci bir önceki eğitim-öğretim yılındaki ortalama ile geçtiği ve </w:t>
            </w:r>
            <w:r w:rsidRPr="00D10AFA">
              <w:rPr>
                <w:b/>
                <w:bCs/>
              </w:rPr>
              <w:t xml:space="preserve">DC </w:t>
            </w:r>
            <w:r w:rsidRPr="00D10AFA">
              <w:rPr>
                <w:bCs/>
              </w:rPr>
              <w:t>harf notuna sahip ders/dersleri not yükseltmek için tekrar alabilir. Bu durumda alınan son not geçerli olur.</w:t>
            </w:r>
          </w:p>
          <w:p w:rsidRPr="00D10AFA" w:rsidR="00D10AFA" w:rsidP="00D10AFA" w:rsidRDefault="00D10AFA">
            <w:pPr>
              <w:rPr>
                <w:bCs/>
              </w:rPr>
            </w:pPr>
          </w:p>
          <w:p w:rsidRPr="00D10AFA" w:rsidR="00D10AFA" w:rsidP="00D10AFA" w:rsidRDefault="00D10AFA">
            <w:pPr>
              <w:rPr>
                <w:b/>
                <w:bCs/>
              </w:rPr>
            </w:pPr>
          </w:p>
          <w:p w:rsidRPr="00D10AFA" w:rsidR="00D10AFA" w:rsidP="00D10AFA" w:rsidRDefault="00D10AFA">
            <w:pPr>
              <w:rPr>
                <w:b/>
                <w:bCs/>
              </w:rPr>
            </w:pPr>
            <w:r w:rsidRPr="00D10AFA">
              <w:rPr>
                <w:b/>
                <w:bCs/>
              </w:rPr>
              <w:t>ÖĞRENCİ DANIŞMANI</w:t>
            </w:r>
            <w:r w:rsidRPr="00D10AFA">
              <w:rPr>
                <w:b/>
                <w:bCs/>
              </w:rPr>
              <w:tab/>
            </w:r>
            <w:r w:rsidRPr="00D10AFA">
              <w:rPr>
                <w:b/>
                <w:bCs/>
              </w:rPr>
              <w:tab/>
            </w:r>
            <w:r w:rsidRPr="00D10AFA">
              <w:rPr>
                <w:b/>
                <w:bCs/>
              </w:rPr>
              <w:tab/>
            </w:r>
            <w:r w:rsidRPr="00D10AFA">
              <w:rPr>
                <w:b/>
                <w:bCs/>
              </w:rPr>
              <w:tab/>
            </w:r>
            <w:r w:rsidRPr="00D10AFA">
              <w:rPr>
                <w:b/>
                <w:bCs/>
              </w:rPr>
              <w:tab/>
            </w:r>
            <w:r w:rsidRPr="00D10AFA">
              <w:rPr>
                <w:b/>
                <w:bCs/>
              </w:rPr>
              <w:tab/>
            </w:r>
            <w:r w:rsidRPr="00D10AFA">
              <w:rPr>
                <w:bCs/>
              </w:rPr>
              <w:tab/>
            </w:r>
          </w:p>
          <w:p w:rsidRPr="00D10AFA" w:rsidR="00D10AFA" w:rsidP="00D10AFA" w:rsidRDefault="00D10AFA">
            <w:pPr>
              <w:rPr>
                <w:bCs/>
              </w:rPr>
            </w:pPr>
            <w:r>
              <w:rPr>
                <w:bCs/>
              </w:rPr>
              <w:t>Adı Soyadı</w:t>
            </w:r>
            <w:r w:rsidRPr="00D10AFA">
              <w:rPr>
                <w:bCs/>
              </w:rPr>
              <w:t xml:space="preserve">:                                                               </w:t>
            </w:r>
          </w:p>
          <w:p w:rsidRPr="00D10AFA" w:rsidR="00D10AFA" w:rsidP="00D10AFA" w:rsidRDefault="00D10AFA">
            <w:pPr>
              <w:rPr>
                <w:bCs/>
              </w:rPr>
            </w:pPr>
            <w:r>
              <w:rPr>
                <w:bCs/>
              </w:rPr>
              <w:t>İmza</w:t>
            </w:r>
            <w:r w:rsidRPr="00D10AFA">
              <w:rPr>
                <w:bCs/>
              </w:rPr>
              <w:t xml:space="preserve">:                                                            </w:t>
            </w:r>
            <w:r w:rsidRPr="00D10AFA">
              <w:rPr>
                <w:bCs/>
              </w:rPr>
              <w:tab/>
              <w:t xml:space="preserve"> </w:t>
            </w:r>
          </w:p>
          <w:p w:rsidRPr="00D10AFA" w:rsidR="00D10AFA" w:rsidP="00D10AFA" w:rsidRDefault="00D10AFA">
            <w:pPr>
              <w:rPr>
                <w:bCs/>
              </w:rPr>
            </w:pPr>
            <w:r w:rsidRPr="00D10AFA">
              <w:rPr>
                <w:bCs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34290</wp:posOffset>
                      </wp:positionV>
                      <wp:extent cx="476250" cy="133350"/>
                      <wp:effectExtent l="13970" t="5715" r="5080" b="13335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" style="position:absolute;margin-left:113.6pt;margin-top:2.7pt;width:37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9BB4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"/>
                  </w:pict>
                </mc:Fallback>
              </mc:AlternateContent>
            </w:r>
            <w:r>
              <w:rPr>
                <w:bCs/>
              </w:rPr>
              <w:t>Uygundur</w:t>
            </w:r>
            <w:r w:rsidRPr="00D10AFA">
              <w:rPr>
                <w:bCs/>
              </w:rPr>
              <w:t>:</w:t>
            </w:r>
            <w:r w:rsidRPr="00D10AFA">
              <w:rPr>
                <w:bCs/>
              </w:rPr>
              <w:tab/>
            </w:r>
            <w:r w:rsidRPr="00D10AFA">
              <w:rPr>
                <w:bCs/>
              </w:rPr>
              <w:tab/>
            </w:r>
            <w:r w:rsidRPr="00D10AFA">
              <w:rPr>
                <w:bCs/>
              </w:rPr>
              <w:tab/>
            </w:r>
            <w:r w:rsidRPr="00D10AFA">
              <w:rPr>
                <w:bCs/>
              </w:rPr>
              <w:tab/>
              <w:t xml:space="preserve"> </w:t>
            </w:r>
          </w:p>
          <w:p w:rsidRPr="00D10AFA" w:rsidR="00D10AFA" w:rsidP="00D10AFA" w:rsidRDefault="00D10AFA">
            <w:pPr>
              <w:rPr>
                <w:bCs/>
              </w:rPr>
            </w:pPr>
            <w:r w:rsidRPr="00D10AFA">
              <w:rPr>
                <w:bCs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57150</wp:posOffset>
                      </wp:positionV>
                      <wp:extent cx="476250" cy="133350"/>
                      <wp:effectExtent l="13970" t="9525" r="5080" b="9525"/>
                      <wp:wrapNone/>
                      <wp:docPr id="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style="position:absolute;margin-left:113.6pt;margin-top:4.5pt;width:37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A35D8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"/>
                  </w:pict>
                </mc:Fallback>
              </mc:AlternateContent>
            </w:r>
            <w:r>
              <w:rPr>
                <w:bCs/>
              </w:rPr>
              <w:t>Uygun Değildir</w:t>
            </w:r>
            <w:r w:rsidRPr="00D10AFA">
              <w:rPr>
                <w:bCs/>
              </w:rPr>
              <w:t xml:space="preserve">:           </w:t>
            </w:r>
            <w:r w:rsidRPr="00D10AFA">
              <w:rPr>
                <w:bCs/>
              </w:rPr>
              <w:tab/>
              <w:t xml:space="preserve"> </w:t>
            </w:r>
            <w:r w:rsidRPr="00D10AFA">
              <w:rPr>
                <w:bCs/>
              </w:rPr>
              <w:tab/>
            </w:r>
            <w:r w:rsidRPr="00D10AFA">
              <w:rPr>
                <w:bCs/>
              </w:rPr>
              <w:tab/>
              <w:t xml:space="preserve"> </w:t>
            </w:r>
          </w:p>
          <w:p w:rsidRPr="00D10AFA" w:rsidR="00D10AFA" w:rsidP="00D10AFA" w:rsidRDefault="00D10AFA">
            <w:pPr>
              <w:rPr>
                <w:bCs/>
              </w:rPr>
            </w:pPr>
            <w:r w:rsidRPr="00D10AFA">
              <w:rPr>
                <w:bCs/>
              </w:rPr>
              <w:t>Uygun Değildir Gerekçesi:</w:t>
            </w:r>
          </w:p>
          <w:p w:rsidR="00C90B6E" w:rsidP="00FE2AA3" w:rsidRDefault="00C90B6E">
            <w:pPr>
              <w:rPr>
                <w:bCs/>
              </w:rPr>
            </w:pPr>
          </w:p>
          <w:p w:rsidR="00D10AFA" w:rsidP="00FE2AA3" w:rsidRDefault="00D10AFA">
            <w:pPr>
              <w:rPr>
                <w:bCs/>
              </w:rPr>
            </w:pPr>
            <w:r w:rsidRPr="00D10AFA">
              <w:rPr>
                <w:b/>
                <w:bCs/>
              </w:rPr>
              <w:t xml:space="preserve">BÖLÜM BAŞKANI </w:t>
            </w:r>
            <w:r w:rsidRPr="00D10AFA">
              <w:rPr>
                <w:bCs/>
              </w:rPr>
              <w:t xml:space="preserve">    </w:t>
            </w:r>
          </w:p>
          <w:p w:rsidR="00D10AFA" w:rsidP="00FE2AA3" w:rsidRDefault="00D10AFA">
            <w:pPr>
              <w:rPr>
                <w:bCs/>
              </w:rPr>
            </w:pPr>
            <w:r>
              <w:rPr>
                <w:bCs/>
              </w:rPr>
              <w:t>Adı Soyadı</w:t>
            </w:r>
            <w:r w:rsidRPr="00D10AFA">
              <w:rPr>
                <w:bCs/>
              </w:rPr>
              <w:t xml:space="preserve">:    </w:t>
            </w:r>
          </w:p>
          <w:p w:rsidR="00D10AFA" w:rsidP="00FE2AA3" w:rsidRDefault="00D10AFA">
            <w:pPr>
              <w:rPr>
                <w:bCs/>
              </w:rPr>
            </w:pPr>
            <w:r>
              <w:rPr>
                <w:bCs/>
              </w:rPr>
              <w:t>İmza</w:t>
            </w:r>
            <w:r w:rsidRPr="00D10AFA">
              <w:rPr>
                <w:bCs/>
              </w:rPr>
              <w:t xml:space="preserve">:    </w:t>
            </w:r>
          </w:p>
          <w:p w:rsidR="00D10AFA" w:rsidP="00FE2AA3" w:rsidRDefault="00D10AFA">
            <w:pPr>
              <w:rPr>
                <w:bCs/>
              </w:rPr>
            </w:pPr>
            <w:r w:rsidRPr="00D10AFA">
              <w:rPr>
                <w:bCs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10795</wp:posOffset>
                      </wp:positionV>
                      <wp:extent cx="476250" cy="133350"/>
                      <wp:effectExtent l="10795" t="5715" r="8255" b="13335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style="position:absolute;margin-left:117.1pt;margin-top:.85pt;width:37.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96749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"/>
                  </w:pict>
                </mc:Fallback>
              </mc:AlternateContent>
            </w:r>
            <w:r w:rsidRPr="00D10AFA">
              <w:rPr>
                <w:bCs/>
              </w:rPr>
              <w:t>U</w:t>
            </w:r>
            <w:r>
              <w:rPr>
                <w:bCs/>
              </w:rPr>
              <w:t>ygundur</w:t>
            </w:r>
            <w:r w:rsidRPr="00D10AFA">
              <w:rPr>
                <w:bCs/>
              </w:rPr>
              <w:t xml:space="preserve">:       </w:t>
            </w:r>
            <w:bookmarkStart w:name="_GoBack" w:id="0"/>
            <w:bookmarkEnd w:id="0"/>
          </w:p>
          <w:p w:rsidR="00D10AFA" w:rsidP="00FE2AA3" w:rsidRDefault="00D10AFA">
            <w:pPr>
              <w:rPr>
                <w:bCs/>
              </w:rPr>
            </w:pPr>
            <w:r w:rsidRPr="00D10AFA">
              <w:rPr>
                <w:bCs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1480820</wp:posOffset>
                      </wp:positionH>
                      <wp:positionV relativeFrom="paragraph">
                        <wp:posOffset>24130</wp:posOffset>
                      </wp:positionV>
                      <wp:extent cx="476250" cy="133350"/>
                      <wp:effectExtent l="10795" t="8890" r="8255" b="10160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" style="position:absolute;margin-left:116.6pt;margin-top:1.9pt;width:37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CE92C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"/>
                  </w:pict>
                </mc:Fallback>
              </mc:AlternateContent>
            </w:r>
            <w:r>
              <w:rPr>
                <w:bCs/>
              </w:rPr>
              <w:t>Uygun Değildir</w:t>
            </w:r>
            <w:r w:rsidRPr="00D10AFA">
              <w:rPr>
                <w:bCs/>
              </w:rPr>
              <w:t xml:space="preserve">:                  </w:t>
            </w:r>
          </w:p>
          <w:p w:rsidRPr="00D10AFA" w:rsidR="00D10AFA" w:rsidP="00D10AFA" w:rsidRDefault="00D10AFA">
            <w:pPr>
              <w:rPr>
                <w:bCs/>
              </w:rPr>
            </w:pPr>
            <w:r w:rsidRPr="00D10AFA">
              <w:rPr>
                <w:bCs/>
              </w:rPr>
              <w:t xml:space="preserve">Uygun Değildir Gerekçesi:                        </w:t>
            </w:r>
          </w:p>
          <w:p w:rsidRPr="00E57B14" w:rsidR="00D10AFA" w:rsidP="00FE2AA3" w:rsidRDefault="00D10AFA">
            <w:pPr>
              <w:rPr>
                <w:bCs/>
              </w:rPr>
            </w:pPr>
          </w:p>
        </w:tc>
      </w:tr>
    </w:tbl>
    <w:p w:rsidR="00526DC3" w:rsidP="006D4538" w:rsidRDefault="00526DC3"/>
    <w:sectPr w:rsidR="00526DC3" w:rsidSect="00A61006">
      <w:footerReference r:id="R0adc58762bef4601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43D" w:rsidRDefault="0085443D" w:rsidP="00BD3F84">
      <w:pPr>
        <w:spacing w:after="0" w:line="240" w:lineRule="auto"/>
      </w:pPr>
      <w:r>
        <w:separator/>
      </w:r>
    </w:p>
  </w:endnote>
  <w:endnote w:type="continuationSeparator" w:id="0">
    <w:p w:rsidR="0085443D" w:rsidRDefault="0085443D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43D" w:rsidRDefault="0085443D" w:rsidP="00BD3F84">
      <w:pPr>
        <w:spacing w:after="0" w:line="240" w:lineRule="auto"/>
      </w:pPr>
      <w:r>
        <w:separator/>
      </w:r>
    </w:p>
  </w:footnote>
  <w:footnote w:type="continuationSeparator" w:id="0">
    <w:p w:rsidR="0085443D" w:rsidRDefault="0085443D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Şalpazarı Meslek Yüksekokulu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DERS ALMA (NOT YÜKSELTME) DİLEKÇE FORMU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KYS-FR/MYO‐SLP/14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17.08.2026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D10AFA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D10AFA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AFA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5443D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0AFA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1F0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0adc58762bef460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A093E-BA54-4ADD-A6E9-3B0C8228E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Okulunuzun</Template>
  <TotalTime>14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Trabzon Üniversitesi</cp:lastModifiedBy>
  <cp:revision>1</cp:revision>
  <dcterms:created xsi:type="dcterms:W3CDTF">2026-07-31T13:11:00Z</dcterms:created>
  <dcterms:modified xsi:type="dcterms:W3CDTF">2026-07-31T13:25:00Z</dcterms:modified>
</cp:coreProperties>
</file>