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p w:rsidRPr="004F2DD4" w:rsidR="004F2DD4" w:rsidP="004F2DD4" w:rsidRDefault="004F2DD4">
            <w:pPr>
              <w:jc w:val="both"/>
              <w:rPr>
                <w:bCs/>
              </w:rPr>
            </w:pPr>
            <w:bookmarkStart w:name="_GoBack" w:id="0"/>
            <w:bookmarkEnd w:id="0"/>
            <w:r w:rsidRPr="004F2DD4">
              <w:rPr>
                <w:bCs/>
              </w:rPr>
              <w:t>20</w:t>
            </w:r>
            <w:proofErr w:type="gramStart"/>
            <w:r>
              <w:rPr>
                <w:bCs/>
              </w:rPr>
              <w:t>..</w:t>
            </w:r>
            <w:r w:rsidRPr="004F2DD4">
              <w:rPr>
                <w:bCs/>
              </w:rPr>
              <w:t>….</w:t>
            </w:r>
            <w:proofErr w:type="gramEnd"/>
            <w:r w:rsidRPr="004F2DD4">
              <w:rPr>
                <w:bCs/>
              </w:rPr>
              <w:t>/20</w:t>
            </w:r>
            <w:r>
              <w:rPr>
                <w:bCs/>
              </w:rPr>
              <w:t>..</w:t>
            </w:r>
            <w:r w:rsidRPr="004F2DD4">
              <w:rPr>
                <w:bCs/>
              </w:rPr>
              <w:t xml:space="preserve">…. Eğitim-Öğretim Yılı </w:t>
            </w:r>
            <w:r>
              <w:rPr>
                <w:bCs/>
              </w:rPr>
              <w:t>……</w:t>
            </w:r>
            <w:r w:rsidRPr="004F2DD4">
              <w:rPr>
                <w:bCs/>
              </w:rPr>
              <w:t xml:space="preserve">……. döneminde okutmuş olduğum derslerin yapılan sınavlarına ait evraklar aşağıda belirtildiği şekilde </w:t>
            </w:r>
            <w:proofErr w:type="gramStart"/>
            <w:r>
              <w:rPr>
                <w:bCs/>
              </w:rPr>
              <w:t>………………………………………………………………</w:t>
            </w:r>
            <w:proofErr w:type="gramEnd"/>
            <w:r w:rsidRPr="004F2DD4">
              <w:rPr>
                <w:bCs/>
              </w:rPr>
              <w:t>bölüm başkanlığına teslim edilmiştir.</w:t>
            </w:r>
          </w:p>
          <w:p w:rsidRPr="004F2DD4" w:rsidR="004F2DD4" w:rsidP="004F2DD4" w:rsidRDefault="004F2DD4">
            <w:pPr>
              <w:rPr>
                <w:bCs/>
              </w:rPr>
            </w:pPr>
          </w:p>
          <w:tbl>
            <w:tblPr>
              <w:tblW w:w="991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72"/>
              <w:gridCol w:w="1510"/>
              <w:gridCol w:w="2301"/>
              <w:gridCol w:w="986"/>
              <w:gridCol w:w="2486"/>
              <w:gridCol w:w="843"/>
              <w:gridCol w:w="1120"/>
            </w:tblGrid>
            <w:tr w:rsidRPr="004F2DD4" w:rsidR="004F2DD4" w:rsidTr="004F2DD4">
              <w:trPr>
                <w:trHeight w:val="833"/>
              </w:trPr>
              <w:tc>
                <w:tcPr>
                  <w:tcW w:w="672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proofErr w:type="spellStart"/>
                  <w:r w:rsidRPr="004F2DD4">
                    <w:rPr>
                      <w:b/>
                      <w:bCs/>
                    </w:rPr>
                    <w:t>S.No</w:t>
                  </w:r>
                  <w:proofErr w:type="spellEnd"/>
                </w:p>
              </w:tc>
              <w:tc>
                <w:tcPr>
                  <w:tcW w:w="1510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Program/Ders Adı</w:t>
                  </w:r>
                </w:p>
              </w:tc>
              <w:tc>
                <w:tcPr>
                  <w:tcW w:w="2301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Ara Sınav (Vize)/ Mazeret Sınavı (Dosya Adet)</w:t>
                  </w:r>
                </w:p>
              </w:tc>
              <w:tc>
                <w:tcPr>
                  <w:tcW w:w="986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Ek Sınav (Dosya Adet)</w:t>
                  </w:r>
                </w:p>
              </w:tc>
              <w:tc>
                <w:tcPr>
                  <w:tcW w:w="2486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Final Sınavı/ Bütünleme (Dosya Adet)</w:t>
                  </w:r>
                </w:p>
              </w:tc>
              <w:tc>
                <w:tcPr>
                  <w:tcW w:w="843" w:type="dxa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Proje, Ödev (Dosya Adet)</w:t>
                  </w:r>
                </w:p>
              </w:tc>
              <w:tc>
                <w:tcPr>
                  <w:tcW w:w="1120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Toplam (Dosya Adet)</w:t>
                  </w:r>
                </w:p>
              </w:tc>
            </w:tr>
            <w:tr w:rsidRPr="004F2DD4" w:rsidR="004F2DD4" w:rsidTr="004F2DD4">
              <w:trPr>
                <w:trHeight w:val="408"/>
              </w:trPr>
              <w:tc>
                <w:tcPr>
                  <w:tcW w:w="672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1510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Cs/>
                    </w:rPr>
                  </w:pPr>
                  <w:proofErr w:type="gramStart"/>
                  <w:r>
                    <w:rPr>
                      <w:bCs/>
                    </w:rPr>
                    <w:t>…….</w:t>
                  </w:r>
                  <w:proofErr w:type="gramEnd"/>
                  <w:r w:rsidRPr="004F2DD4">
                    <w:rPr>
                      <w:bCs/>
                    </w:rPr>
                    <w:t xml:space="preserve"> Programı /</w:t>
                  </w:r>
                  <w:proofErr w:type="gramStart"/>
                  <w:r>
                    <w:rPr>
                      <w:bCs/>
                    </w:rPr>
                    <w:t>………….</w:t>
                  </w:r>
                  <w:proofErr w:type="gramEnd"/>
                  <w:r>
                    <w:rPr>
                      <w:bCs/>
                    </w:rPr>
                    <w:t>Dersi</w:t>
                  </w:r>
                  <w:r w:rsidRPr="004F2DD4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2301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Cs/>
                    </w:rPr>
                  </w:pPr>
                  <w:r>
                    <w:rPr>
                      <w:bCs/>
                    </w:rPr>
                    <w:t>…</w:t>
                  </w:r>
                  <w:r w:rsidRPr="004F2DD4">
                    <w:rPr>
                      <w:bCs/>
                    </w:rPr>
                    <w:t xml:space="preserve"> </w:t>
                  </w:r>
                  <w:proofErr w:type="gramStart"/>
                  <w:r w:rsidRPr="004F2DD4">
                    <w:rPr>
                      <w:bCs/>
                    </w:rPr>
                    <w:t>adet</w:t>
                  </w:r>
                  <w:proofErr w:type="gramEnd"/>
                  <w:r w:rsidRPr="004F2DD4">
                    <w:rPr>
                      <w:bCs/>
                    </w:rPr>
                    <w:t xml:space="preserve"> sınav kâğıdı </w:t>
                  </w:r>
                </w:p>
                <w:p w:rsidRPr="004F2DD4" w:rsidR="004F2DD4" w:rsidP="004F2DD4" w:rsidRDefault="004F2DD4">
                  <w:pPr>
                    <w:spacing w:after="0" w:line="240" w:lineRule="auto"/>
                    <w:rPr>
                      <w:bCs/>
                    </w:rPr>
                  </w:pPr>
                  <w:r w:rsidRPr="004F2DD4">
                    <w:rPr>
                      <w:bCs/>
                    </w:rPr>
                    <w:t>(</w:t>
                  </w:r>
                  <w:r>
                    <w:rPr>
                      <w:bCs/>
                    </w:rPr>
                    <w:t>…</w:t>
                  </w:r>
                  <w:r w:rsidRPr="004F2DD4">
                    <w:rPr>
                      <w:bCs/>
                    </w:rPr>
                    <w:t xml:space="preserve"> adet sınav tutanağı, </w:t>
                  </w:r>
                  <w:proofErr w:type="gramStart"/>
                  <w:r>
                    <w:rPr>
                      <w:bCs/>
                    </w:rPr>
                    <w:t>….</w:t>
                  </w:r>
                  <w:proofErr w:type="gramEnd"/>
                  <w:r w:rsidRPr="004F2DD4">
                    <w:rPr>
                      <w:bCs/>
                    </w:rPr>
                    <w:t xml:space="preserve"> adet soru kâğıdı, </w:t>
                  </w:r>
                  <w:proofErr w:type="gramStart"/>
                  <w:r>
                    <w:rPr>
                      <w:bCs/>
                    </w:rPr>
                    <w:t>….</w:t>
                  </w:r>
                  <w:proofErr w:type="gramEnd"/>
                  <w:r w:rsidRPr="004F2DD4">
                    <w:rPr>
                      <w:bCs/>
                    </w:rPr>
                    <w:t xml:space="preserve"> </w:t>
                  </w:r>
                  <w:proofErr w:type="gramStart"/>
                  <w:r w:rsidRPr="004F2DD4">
                    <w:rPr>
                      <w:bCs/>
                    </w:rPr>
                    <w:t>adet</w:t>
                  </w:r>
                  <w:proofErr w:type="gramEnd"/>
                  <w:r w:rsidRPr="004F2DD4">
                    <w:rPr>
                      <w:bCs/>
                    </w:rPr>
                    <w:t xml:space="preserve"> cevap kâğıdı)</w:t>
                  </w:r>
                </w:p>
              </w:tc>
              <w:tc>
                <w:tcPr>
                  <w:tcW w:w="986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Cs/>
                    </w:rPr>
                  </w:pPr>
                  <w:r w:rsidRPr="004F2DD4">
                    <w:rPr>
                      <w:bCs/>
                    </w:rPr>
                    <w:t>-</w:t>
                  </w:r>
                </w:p>
              </w:tc>
              <w:tc>
                <w:tcPr>
                  <w:tcW w:w="2486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Cs/>
                    </w:rPr>
                  </w:pPr>
                  <w:r>
                    <w:rPr>
                      <w:bCs/>
                    </w:rPr>
                    <w:t>…</w:t>
                  </w:r>
                  <w:r w:rsidRPr="004F2DD4">
                    <w:rPr>
                      <w:bCs/>
                    </w:rPr>
                    <w:t xml:space="preserve"> sınav kâğıdı (</w:t>
                  </w:r>
                  <w:proofErr w:type="gramStart"/>
                  <w:r>
                    <w:rPr>
                      <w:bCs/>
                    </w:rPr>
                    <w:t>….</w:t>
                  </w:r>
                  <w:proofErr w:type="gramEnd"/>
                  <w:r w:rsidRPr="004F2DD4">
                    <w:rPr>
                      <w:bCs/>
                    </w:rPr>
                    <w:t xml:space="preserve"> adet sınav yoklama kâğıdı, </w:t>
                  </w:r>
                  <w:proofErr w:type="gramStart"/>
                  <w:r>
                    <w:rPr>
                      <w:bCs/>
                    </w:rPr>
                    <w:t>….</w:t>
                  </w:r>
                  <w:proofErr w:type="gramEnd"/>
                  <w:r w:rsidRPr="004F2DD4">
                    <w:rPr>
                      <w:bCs/>
                    </w:rPr>
                    <w:t xml:space="preserve"> adet soru kâğıdı, </w:t>
                  </w:r>
                  <w:proofErr w:type="gramStart"/>
                  <w:r>
                    <w:rPr>
                      <w:bCs/>
                    </w:rPr>
                    <w:t>….</w:t>
                  </w:r>
                  <w:proofErr w:type="gramEnd"/>
                  <w:r w:rsidRPr="004F2DD4">
                    <w:rPr>
                      <w:bCs/>
                    </w:rPr>
                    <w:t xml:space="preserve"> adet cevap anahtarı, </w:t>
                  </w:r>
                  <w:proofErr w:type="gramStart"/>
                  <w:r>
                    <w:rPr>
                      <w:bCs/>
                    </w:rPr>
                    <w:t>…..</w:t>
                  </w:r>
                  <w:proofErr w:type="gramEnd"/>
                  <w:r w:rsidRPr="004F2DD4">
                    <w:rPr>
                      <w:bCs/>
                    </w:rPr>
                    <w:t xml:space="preserve">adet ders yoklama listesi, </w:t>
                  </w:r>
                  <w:r>
                    <w:rPr>
                      <w:bCs/>
                    </w:rPr>
                    <w:t>….</w:t>
                  </w:r>
                  <w:r w:rsidRPr="004F2DD4">
                    <w:rPr>
                      <w:bCs/>
                    </w:rPr>
                    <w:t xml:space="preserve"> adet öğrenci ders değerlendirme raporu, </w:t>
                  </w:r>
                  <w:proofErr w:type="gramStart"/>
                  <w:r>
                    <w:rPr>
                      <w:bCs/>
                    </w:rPr>
                    <w:t>……</w:t>
                  </w:r>
                  <w:proofErr w:type="gramEnd"/>
                  <w:r w:rsidRPr="004F2DD4">
                    <w:rPr>
                      <w:bCs/>
                    </w:rPr>
                    <w:t>adet bireysel ders değerlendirme formu)</w:t>
                  </w:r>
                </w:p>
              </w:tc>
              <w:tc>
                <w:tcPr>
                  <w:tcW w:w="843" w:type="dxa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Cs/>
                    </w:rPr>
                  </w:pPr>
                  <w:r w:rsidRPr="004F2DD4">
                    <w:rPr>
                      <w:bCs/>
                    </w:rPr>
                    <w:t>-</w:t>
                  </w:r>
                </w:p>
              </w:tc>
              <w:tc>
                <w:tcPr>
                  <w:tcW w:w="1120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92 Adet</w:t>
                  </w:r>
                </w:p>
              </w:tc>
            </w:tr>
          </w:tbl>
          <w:p w:rsidRPr="004F2DD4" w:rsidR="004F2DD4" w:rsidP="004F2DD4" w:rsidRDefault="004F2DD4">
            <w:pPr>
              <w:rPr>
                <w:bCs/>
              </w:rPr>
            </w:pPr>
          </w:p>
          <w:p w:rsidRPr="004F2DD4" w:rsidR="004F2DD4" w:rsidP="004F2DD4" w:rsidRDefault="004F2DD4">
            <w:pPr>
              <w:jc w:val="both"/>
              <w:rPr>
                <w:bCs/>
              </w:rPr>
            </w:pPr>
            <w:r w:rsidRPr="004F2DD4">
              <w:rPr>
                <w:bCs/>
              </w:rPr>
              <w:t>Teslim tutanağı 2 adet hazırlanacak olup 1 tanesi bölüm başkanlığına teslim edilecek, 1 tanesi öğretim elemanının kendisinde kalacaktır. Sınav kâğıtları, cevap anahtarları, öğrenci imza listeleri vb. evraklar ilgili sınava ait dosya içerisinde bulundurulmalıdır.</w:t>
            </w:r>
          </w:p>
          <w:p w:rsidR="004F2DD4" w:rsidP="004F2DD4" w:rsidRDefault="004F2DD4">
            <w:pPr>
              <w:jc w:val="both"/>
              <w:rPr>
                <w:b/>
                <w:bCs/>
              </w:rPr>
            </w:pPr>
            <w:r w:rsidRPr="004F2DD4">
              <w:rPr>
                <w:b/>
                <w:bCs/>
              </w:rPr>
              <w:t>Varsa Notunuz:</w:t>
            </w:r>
          </w:p>
          <w:p w:rsidR="004F2DD4" w:rsidP="004F2DD4" w:rsidRDefault="004F2DD4">
            <w:pPr>
              <w:jc w:val="both"/>
              <w:rPr>
                <w:b/>
                <w:bCs/>
              </w:rPr>
            </w:pPr>
          </w:p>
          <w:p w:rsidRPr="004F2DD4" w:rsidR="004F2DD4" w:rsidP="004F2DD4" w:rsidRDefault="004F2DD4">
            <w:pPr>
              <w:rPr>
                <w:b/>
                <w:bCs/>
              </w:rPr>
            </w:pPr>
          </w:p>
          <w:p w:rsidRPr="004F2DD4" w:rsidR="004F2DD4" w:rsidP="004F2DD4" w:rsidRDefault="004F2DD4">
            <w:pPr>
              <w:rPr>
                <w:b/>
                <w:bCs/>
              </w:rPr>
            </w:pPr>
          </w:p>
          <w:tbl>
            <w:tblPr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958"/>
              <w:gridCol w:w="4994"/>
            </w:tblGrid>
            <w:tr w:rsidRPr="004F2DD4" w:rsidR="004F2DD4" w:rsidTr="004F2DD4">
              <w:trPr>
                <w:jc w:val="center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  <w:r w:rsidRPr="004F2DD4">
                    <w:rPr>
                      <w:bCs/>
                    </w:rPr>
                    <w:t>…/…/20</w:t>
                  </w:r>
                  <w:proofErr w:type="gramStart"/>
                  <w:r w:rsidRPr="004F2DD4">
                    <w:rPr>
                      <w:bCs/>
                    </w:rPr>
                    <w:t>….</w:t>
                  </w:r>
                  <w:proofErr w:type="gramEnd"/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TESLİM EDEN</w:t>
                  </w: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4F2DD4">
                    <w:rPr>
                      <w:b/>
                      <w:bCs/>
                    </w:rPr>
                    <w:t>…………………………</w:t>
                  </w:r>
                  <w:proofErr w:type="gramEnd"/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Ders Sorumlusu</w:t>
                  </w: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303" w:type="dxa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  <w:proofErr w:type="gramStart"/>
                  <w:r w:rsidRPr="004F2DD4">
                    <w:rPr>
                      <w:bCs/>
                    </w:rPr>
                    <w:t>….</w:t>
                  </w:r>
                  <w:proofErr w:type="gramEnd"/>
                  <w:r w:rsidRPr="004F2DD4">
                    <w:rPr>
                      <w:bCs/>
                    </w:rPr>
                    <w:t>/…./……</w:t>
                  </w: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TESLİM ALAN</w:t>
                  </w: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4F2DD4">
                    <w:rPr>
                      <w:b/>
                      <w:bCs/>
                    </w:rPr>
                    <w:t>……………………………….</w:t>
                  </w:r>
                  <w:proofErr w:type="gramEnd"/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4F2DD4">
                    <w:rPr>
                      <w:b/>
                      <w:bCs/>
                    </w:rPr>
                    <w:t>………………………………</w:t>
                  </w:r>
                  <w:proofErr w:type="gramEnd"/>
                  <w:r w:rsidRPr="004F2DD4">
                    <w:rPr>
                      <w:b/>
                      <w:bCs/>
                    </w:rPr>
                    <w:t xml:space="preserve"> Bölümü</w:t>
                  </w: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Bölüm Başkan Yardımcısı</w:t>
                  </w:r>
                </w:p>
              </w:tc>
            </w:tr>
            <w:tr w:rsidRPr="004F2DD4" w:rsidR="004F2DD4" w:rsidTr="004F2DD4">
              <w:trPr>
                <w:jc w:val="center"/>
              </w:trPr>
              <w:tc>
                <w:tcPr>
                  <w:tcW w:w="10606" w:type="dxa"/>
                  <w:gridSpan w:val="2"/>
                  <w:shd w:val="clear" w:color="auto" w:fill="auto"/>
                  <w:vAlign w:val="center"/>
                </w:tcPr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  <w:r w:rsidRPr="004F2DD4">
                    <w:rPr>
                      <w:bCs/>
                    </w:rPr>
                    <w:t>…/…/20</w:t>
                  </w:r>
                  <w:proofErr w:type="gramStart"/>
                  <w:r w:rsidRPr="004F2DD4">
                    <w:rPr>
                      <w:bCs/>
                    </w:rPr>
                    <w:t>….</w:t>
                  </w:r>
                  <w:proofErr w:type="gramEnd"/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Cs/>
                    </w:rPr>
                  </w:pP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4F2DD4">
                    <w:rPr>
                      <w:b/>
                      <w:bCs/>
                    </w:rPr>
                    <w:t>……………………………</w:t>
                  </w:r>
                  <w:proofErr w:type="gramEnd"/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4F2DD4">
                    <w:rPr>
                      <w:b/>
                      <w:bCs/>
                    </w:rPr>
                    <w:t>……………………………….</w:t>
                  </w:r>
                  <w:proofErr w:type="gramEnd"/>
                  <w:r w:rsidRPr="004F2DD4">
                    <w:rPr>
                      <w:b/>
                      <w:bCs/>
                    </w:rPr>
                    <w:t xml:space="preserve"> Bölümü</w:t>
                  </w:r>
                </w:p>
                <w:p w:rsidRPr="004F2DD4" w:rsidR="004F2DD4" w:rsidP="004F2DD4" w:rsidRDefault="004F2DD4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4F2DD4">
                    <w:rPr>
                      <w:b/>
                      <w:bCs/>
                    </w:rPr>
                    <w:t>Bölüm Başkanı</w:t>
                  </w:r>
                </w:p>
              </w:tc>
            </w:tr>
          </w:tbl>
          <w:p w:rsidRPr="004F2DD4" w:rsidR="004F2DD4" w:rsidP="004F2DD4" w:rsidRDefault="004F2DD4">
            <w:pPr>
              <w:rPr>
                <w:bCs/>
              </w:rPr>
            </w:pPr>
          </w:p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05b9bce6ab72417c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C5B" w:rsidRDefault="00A46C5B" w:rsidP="00BD3F84">
      <w:pPr>
        <w:spacing w:after="0" w:line="240" w:lineRule="auto"/>
      </w:pPr>
      <w:r>
        <w:separator/>
      </w:r>
    </w:p>
  </w:endnote>
  <w:endnote w:type="continuationSeparator" w:id="0">
    <w:p w:rsidR="00A46C5B" w:rsidRDefault="00A46C5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C5B" w:rsidRDefault="00A46C5B" w:rsidP="00BD3F84">
      <w:pPr>
        <w:spacing w:after="0" w:line="240" w:lineRule="auto"/>
      </w:pPr>
      <w:r>
        <w:separator/>
      </w:r>
    </w:p>
  </w:footnote>
  <w:footnote w:type="continuationSeparator" w:id="0">
    <w:p w:rsidR="00A46C5B" w:rsidRDefault="00A46C5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SINAV ZARFI TESLİM FORMU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KYS-FR/MYO‐SLP/09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29.07.2026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 No/Tar</w:t>
          </w:r>
          <w:proofErr w:type="gram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.:</w:t>
          </w:r>
          <w:proofErr w:type="gram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C7553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C7553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D4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45ACA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2DD4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46C5B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7553F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05b9bce6ab72417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66747-3832-450D-A75E-01AB6FBF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2</cp:revision>
  <dcterms:created xsi:type="dcterms:W3CDTF">2026-07-29T08:28:00Z</dcterms:created>
  <dcterms:modified xsi:type="dcterms:W3CDTF">2026-07-29T08:28:00Z</dcterms:modified>
</cp:coreProperties>
</file>