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>
        <w:trPr>
          <w:trHeight w:val="9915"/>
        </w:trPr>
        <w:tc>
          <w:tcPr>
            <w:tcW w:w="10178" w:type="dxa"/>
          </w:tcPr>
          <w:bookmarkStart w:name="_GoBack" w:id="0"/>
          <w:bookmarkEnd w:id="0"/>
          <w:p w:rsidRPr="00EA5EDB" w:rsidR="00EA5EDB" w:rsidP="00EA5EDB" w:rsidRDefault="00EA5EDB">
            <w:pPr>
              <w:jc w:val="both"/>
              <w:rPr>
                <w:bCs/>
              </w:rPr>
            </w:pPr>
            <w:r w:rsidRPr="00EA5EDB">
              <w:rPr>
                <w:bCs/>
                <w:noProof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editId="32CA6804" wp14:anchorId="3A3C3502">
                      <wp:simplePos x="0" y="0"/>
                      <wp:positionH relativeFrom="page">
                        <wp:posOffset>133985</wp:posOffset>
                      </wp:positionH>
                      <wp:positionV relativeFrom="paragraph">
                        <wp:posOffset>787400</wp:posOffset>
                      </wp:positionV>
                      <wp:extent cx="6198870" cy="1468120"/>
                      <wp:effectExtent l="0" t="0" r="11430" b="17780"/>
                      <wp:wrapTopAndBottom/>
                      <wp:docPr id="1" name="Text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198870" cy="1468120"/>
                              </a:xfrm>
                              <a:prstGeom prst="rect">
                                <a:avLst/>
                              </a:prstGeom>
                              <a:ln w="6096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EA5EDB" w:rsidP="00EA5EDB" w:rsidRDefault="00EA5EDB">
                                  <w:pPr>
                                    <w:spacing w:before="1"/>
                                    <w:ind w:left="10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Açıklama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3A3C3502">
                      <v:stroke joinstyle="miter"/>
                      <v:path gradientshapeok="t" o:connecttype="rect"/>
                    </v:shapetype>
                    <v:shape id="Textbox 1" style="position:absolute;left:0;text-align:left;margin-left:10.55pt;margin-top:62pt;width:488.1pt;height:115.6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spid="_x0000_s1026" filled="f" strokeweight=".4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">
                      <v:path arrowok="t"/>
                      <v:textbox inset="0,0,0,0">
                        <w:txbxContent>
                          <w:p w:rsidR="00EA5EDB" w:rsidP="00EA5EDB" w:rsidRDefault="00EA5EDB">
                            <w:pPr>
                              <w:spacing w:before="1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Açıklama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  <w:r w:rsidRPr="00EA5EDB">
              <w:rPr>
                <w:bCs/>
              </w:rPr>
              <w:t>Şalpazarı</w:t>
            </w:r>
            <w:r>
              <w:rPr>
                <w:bCs/>
              </w:rPr>
              <w:t xml:space="preserve"> </w:t>
            </w:r>
            <w:r w:rsidRPr="00EA5EDB">
              <w:rPr>
                <w:bCs/>
              </w:rPr>
              <w:t>Meslek</w:t>
            </w:r>
            <w:r>
              <w:rPr>
                <w:bCs/>
              </w:rPr>
              <w:t xml:space="preserve"> </w:t>
            </w:r>
            <w:r w:rsidRPr="00EA5EDB">
              <w:rPr>
                <w:bCs/>
              </w:rPr>
              <w:t>Yüksekokulu</w:t>
            </w:r>
            <w:r w:rsidRPr="00EA5EDB">
              <w:rPr>
                <w:bCs/>
              </w:rPr>
              <w:tab/>
            </w:r>
            <w:proofErr w:type="gramStart"/>
            <w:r w:rsidRPr="00EA5EDB">
              <w:rPr>
                <w:bCs/>
              </w:rPr>
              <w:t>…………………..………</w:t>
            </w:r>
            <w:r>
              <w:rPr>
                <w:bCs/>
              </w:rPr>
              <w:t>……….</w:t>
            </w:r>
            <w:r w:rsidRPr="00EA5EDB">
              <w:rPr>
                <w:bCs/>
              </w:rPr>
              <w:t>………..</w:t>
            </w:r>
            <w:proofErr w:type="gramEnd"/>
            <w:r w:rsidRPr="00EA5EDB">
              <w:rPr>
                <w:bCs/>
              </w:rPr>
              <w:t>Bölümü……………………………………….……….Programı</w:t>
            </w:r>
            <w:r>
              <w:rPr>
                <w:bCs/>
              </w:rPr>
              <w:t xml:space="preserve">  </w:t>
            </w:r>
            <w:r w:rsidRPr="00EA5EDB">
              <w:rPr>
                <w:bCs/>
              </w:rPr>
              <w:t>………………………..</w:t>
            </w:r>
            <w:proofErr w:type="spellStart"/>
            <w:r w:rsidRPr="00EA5EDB">
              <w:rPr>
                <w:bCs/>
              </w:rPr>
              <w:t>nolu</w:t>
            </w:r>
            <w:proofErr w:type="spellEnd"/>
            <w:r>
              <w:rPr>
                <w:bCs/>
              </w:rPr>
              <w:t xml:space="preserve"> </w:t>
            </w:r>
            <w:r w:rsidRPr="00EA5EDB">
              <w:rPr>
                <w:bCs/>
              </w:rPr>
              <w:t>öğrencisi</w:t>
            </w:r>
            <w:r>
              <w:rPr>
                <w:bCs/>
              </w:rPr>
              <w:t xml:space="preserve"> </w:t>
            </w:r>
            <w:r w:rsidRPr="00EA5EDB">
              <w:rPr>
                <w:bCs/>
              </w:rPr>
              <w:t>……………………………………….’</w:t>
            </w:r>
            <w:proofErr w:type="spellStart"/>
            <w:r w:rsidRPr="00EA5EDB">
              <w:rPr>
                <w:bCs/>
              </w:rPr>
              <w:t>ın</w:t>
            </w:r>
            <w:proofErr w:type="spellEnd"/>
            <w:r>
              <w:rPr>
                <w:bCs/>
              </w:rPr>
              <w:t xml:space="preserve"> </w:t>
            </w:r>
            <w:r w:rsidRPr="00EA5EDB">
              <w:rPr>
                <w:bCs/>
              </w:rPr>
              <w:t xml:space="preserve">…/…/20…. günü </w:t>
            </w:r>
            <w:r>
              <w:rPr>
                <w:bCs/>
              </w:rPr>
              <w:t xml:space="preserve">saat </w:t>
            </w:r>
            <w:r w:rsidRPr="00EA5EDB">
              <w:rPr>
                <w:bCs/>
              </w:rPr>
              <w:t xml:space="preserve">……….’da ……… </w:t>
            </w:r>
            <w:proofErr w:type="spellStart"/>
            <w:r w:rsidRPr="00EA5EDB">
              <w:rPr>
                <w:bCs/>
              </w:rPr>
              <w:t>nolu</w:t>
            </w:r>
            <w:proofErr w:type="spellEnd"/>
            <w:r w:rsidRPr="00EA5EDB">
              <w:rPr>
                <w:bCs/>
              </w:rPr>
              <w:t xml:space="preserve"> </w:t>
            </w:r>
            <w:r>
              <w:rPr>
                <w:bCs/>
              </w:rPr>
              <w:t>s</w:t>
            </w:r>
            <w:r w:rsidRPr="00EA5EDB">
              <w:rPr>
                <w:bCs/>
              </w:rPr>
              <w:t xml:space="preserve">alonda yapılan </w:t>
            </w:r>
            <w:proofErr w:type="gramStart"/>
            <w:r w:rsidRPr="00EA5EDB">
              <w:rPr>
                <w:bCs/>
              </w:rPr>
              <w:t>…………….……………………..</w:t>
            </w:r>
            <w:proofErr w:type="gramEnd"/>
            <w:r w:rsidRPr="00EA5EDB">
              <w:rPr>
                <w:bCs/>
              </w:rPr>
              <w:t xml:space="preserve"> </w:t>
            </w:r>
            <w:proofErr w:type="gramStart"/>
            <w:r w:rsidRPr="00EA5EDB">
              <w:rPr>
                <w:bCs/>
              </w:rPr>
              <w:t>dersinin</w:t>
            </w:r>
            <w:proofErr w:type="gramEnd"/>
            <w:r>
              <w:rPr>
                <w:bCs/>
              </w:rPr>
              <w:t xml:space="preserve"> </w:t>
            </w:r>
            <w:r w:rsidRPr="00EA5EDB">
              <w:rPr>
                <w:bCs/>
              </w:rPr>
              <w:t>sınavında, aşağıda açıklandığı şekilde</w:t>
            </w:r>
            <w:r>
              <w:rPr>
                <w:bCs/>
              </w:rPr>
              <w:t xml:space="preserve"> </w:t>
            </w:r>
            <w:r w:rsidRPr="00EA5EDB">
              <w:rPr>
                <w:bCs/>
              </w:rPr>
              <w:t>kopya çektiği görüldüğünden işbu tutanak düzenlenerek</w:t>
            </w:r>
            <w:r>
              <w:rPr>
                <w:bCs/>
              </w:rPr>
              <w:t xml:space="preserve"> </w:t>
            </w:r>
            <w:r w:rsidRPr="00EA5EDB">
              <w:rPr>
                <w:bCs/>
              </w:rPr>
              <w:t>İmza altına alınmıştır.</w:t>
            </w:r>
          </w:p>
          <w:p w:rsidRPr="00EA5EDB" w:rsidR="00EA5EDB" w:rsidP="00EA5EDB" w:rsidRDefault="00EA5EDB">
            <w:pPr>
              <w:rPr>
                <w:bCs/>
              </w:rPr>
            </w:pPr>
          </w:p>
          <w:p w:rsidRPr="00EA5EDB" w:rsidR="00EA5EDB" w:rsidP="00EA5EDB" w:rsidRDefault="00EA5EDB">
            <w:pPr>
              <w:rPr>
                <w:bCs/>
              </w:rPr>
            </w:pPr>
          </w:p>
          <w:p w:rsidRPr="00EA5EDB" w:rsidR="00EA5EDB" w:rsidP="00EA5EDB" w:rsidRDefault="00EA5EDB">
            <w:pPr>
              <w:ind w:firstLine="5700"/>
              <w:rPr>
                <w:bCs/>
              </w:rPr>
            </w:pPr>
            <w:r w:rsidRPr="00EA5EDB">
              <w:rPr>
                <w:b/>
                <w:bCs/>
              </w:rPr>
              <w:t xml:space="preserve">Tarih: </w:t>
            </w:r>
            <w:proofErr w:type="gramStart"/>
            <w:r w:rsidRPr="00EA5EDB">
              <w:rPr>
                <w:bCs/>
              </w:rPr>
              <w:t>…..</w:t>
            </w:r>
            <w:proofErr w:type="gramEnd"/>
            <w:r w:rsidRPr="00EA5EDB">
              <w:rPr>
                <w:bCs/>
              </w:rPr>
              <w:t>/…../20…</w:t>
            </w:r>
            <w:r w:rsidRPr="00EA5EDB">
              <w:rPr>
                <w:bCs/>
              </w:rPr>
              <w:tab/>
            </w:r>
            <w:r w:rsidRPr="00EA5EDB">
              <w:rPr>
                <w:b/>
                <w:bCs/>
              </w:rPr>
              <w:t xml:space="preserve">Saat: </w:t>
            </w:r>
            <w:r w:rsidRPr="00EA5EDB">
              <w:rPr>
                <w:bCs/>
              </w:rPr>
              <w:t>….…..</w:t>
            </w:r>
          </w:p>
          <w:p w:rsidRPr="00EA5EDB" w:rsidR="00EA5EDB" w:rsidP="00EA5EDB" w:rsidRDefault="00EA5EDB">
            <w:pPr>
              <w:rPr>
                <w:bCs/>
              </w:rPr>
            </w:pPr>
          </w:p>
          <w:p w:rsidRPr="00EA5EDB" w:rsidR="00EA5EDB" w:rsidP="00EA5EDB" w:rsidRDefault="00EA5EDB">
            <w:pPr>
              <w:rPr>
                <w:bCs/>
              </w:rPr>
            </w:pPr>
          </w:p>
          <w:p w:rsidRPr="00EA5EDB" w:rsidR="00EA5EDB" w:rsidP="00EA5EDB" w:rsidRDefault="00EA5EDB">
            <w:pPr>
              <w:rPr>
                <w:b/>
                <w:bCs/>
              </w:rPr>
            </w:pPr>
            <w:r w:rsidRPr="00EA5EDB">
              <w:rPr>
                <w:b/>
                <w:bCs/>
              </w:rPr>
              <w:t>Adı-Soyadı</w:t>
            </w:r>
            <w:r w:rsidRPr="00EA5EDB">
              <w:rPr>
                <w:b/>
                <w:bCs/>
              </w:rPr>
              <w:tab/>
              <w:t>İmza</w:t>
            </w:r>
          </w:p>
          <w:p w:rsidRPr="00EA5EDB" w:rsidR="00EA5EDB" w:rsidP="00EA5EDB" w:rsidRDefault="00EA5EDB">
            <w:pPr>
              <w:rPr>
                <w:bCs/>
              </w:rPr>
            </w:pPr>
            <w:r w:rsidRPr="00EA5EDB">
              <w:rPr>
                <w:bCs/>
              </w:rPr>
              <w:t>Öğretim Elemanı (Gözetmen) :</w:t>
            </w:r>
          </w:p>
          <w:p w:rsidRPr="00EA5EDB" w:rsidR="00EA5EDB" w:rsidP="00EA5EDB" w:rsidRDefault="00EA5EDB">
            <w:pPr>
              <w:rPr>
                <w:bCs/>
              </w:rPr>
            </w:pPr>
            <w:r w:rsidRPr="00EA5EDB">
              <w:rPr>
                <w:bCs/>
              </w:rPr>
              <w:t>Öğrenci</w:t>
            </w:r>
            <w:r w:rsidRPr="00EA5EDB">
              <w:rPr>
                <w:bCs/>
              </w:rPr>
              <w:tab/>
              <w:t>:</w:t>
            </w:r>
          </w:p>
          <w:p w:rsidRPr="00EA5EDB" w:rsidR="00EA5EDB" w:rsidP="00EA5EDB" w:rsidRDefault="00EA5EDB">
            <w:pPr>
              <w:rPr>
                <w:bCs/>
              </w:rPr>
            </w:pPr>
            <w:r w:rsidRPr="00EA5EDB">
              <w:rPr>
                <w:bCs/>
              </w:rPr>
              <w:t>Öğretim Elemanı (Ders Sor.):</w:t>
            </w:r>
          </w:p>
          <w:p w:rsidRPr="00EA5EDB" w:rsidR="00EA5EDB" w:rsidP="00EA5EDB" w:rsidRDefault="00EA5EDB">
            <w:pPr>
              <w:rPr>
                <w:bCs/>
              </w:rPr>
            </w:pPr>
          </w:p>
          <w:p w:rsidRPr="00EA5EDB" w:rsidR="00EA5EDB" w:rsidP="00EA5EDB" w:rsidRDefault="00EA5EDB">
            <w:pPr>
              <w:rPr>
                <w:bCs/>
              </w:rPr>
            </w:pPr>
          </w:p>
          <w:p w:rsidRPr="00EA5EDB" w:rsidR="00EA5EDB" w:rsidP="00EA5EDB" w:rsidRDefault="00EA5EDB">
            <w:pPr>
              <w:rPr>
                <w:bCs/>
              </w:rPr>
            </w:pPr>
          </w:p>
          <w:p w:rsidRPr="00EA5EDB" w:rsidR="00EA5EDB" w:rsidP="00EA5EDB" w:rsidRDefault="00EA5EDB">
            <w:pPr>
              <w:rPr>
                <w:b/>
                <w:bCs/>
              </w:rPr>
            </w:pPr>
            <w:r w:rsidRPr="00EA5EDB">
              <w:rPr>
                <w:b/>
                <w:bCs/>
              </w:rPr>
              <w:t>Ek:</w:t>
            </w:r>
          </w:p>
          <w:p w:rsidRPr="00EA5EDB" w:rsidR="00EA5EDB" w:rsidP="00EA5EDB" w:rsidRDefault="00EA5EDB">
            <w:pPr>
              <w:rPr>
                <w:bCs/>
              </w:rPr>
            </w:pPr>
            <w:r w:rsidRPr="00EA5EDB">
              <w:rPr>
                <w:bCs/>
              </w:rPr>
              <w:t>Kopya Kağıtları (</w:t>
            </w:r>
            <w:proofErr w:type="gramStart"/>
            <w:r w:rsidRPr="00EA5EDB">
              <w:rPr>
                <w:bCs/>
              </w:rPr>
              <w:t>…..</w:t>
            </w:r>
            <w:proofErr w:type="gramEnd"/>
            <w:r w:rsidRPr="00EA5EDB">
              <w:rPr>
                <w:bCs/>
              </w:rPr>
              <w:t xml:space="preserve"> adet)</w:t>
            </w:r>
          </w:p>
          <w:p w:rsidRPr="00EA5EDB" w:rsidR="00EA5EDB" w:rsidP="00EA5EDB" w:rsidRDefault="00EA5EDB">
            <w:pPr>
              <w:rPr>
                <w:bCs/>
              </w:rPr>
            </w:pPr>
            <w:r w:rsidRPr="00EA5EDB">
              <w:rPr>
                <w:bCs/>
              </w:rPr>
              <w:t>*(Öğrenci imzalamak istemezse, “imzalamaktan çekinmiştir” diye yazılır)</w:t>
            </w:r>
          </w:p>
          <w:p w:rsidRPr="00EA5EDB" w:rsidR="00EA5EDB" w:rsidP="00EA5EDB" w:rsidRDefault="00EA5EDB">
            <w:pPr>
              <w:rPr>
                <w:bCs/>
              </w:rPr>
            </w:pPr>
          </w:p>
          <w:p w:rsidRPr="00EA5EDB" w:rsidR="00EA5EDB" w:rsidP="00EA5EDB" w:rsidRDefault="00EA5EDB">
            <w:pPr>
              <w:rPr>
                <w:bCs/>
              </w:rPr>
            </w:pPr>
          </w:p>
          <w:p w:rsidRPr="00EA5EDB" w:rsidR="00EA5EDB" w:rsidP="00EA5EDB" w:rsidRDefault="00EA5EDB">
            <w:pPr>
              <w:rPr>
                <w:bCs/>
              </w:rPr>
            </w:pPr>
          </w:p>
          <w:p w:rsidRPr="00EA5EDB" w:rsidR="00EA5EDB" w:rsidP="00EA5EDB" w:rsidRDefault="00EA5EDB">
            <w:pPr>
              <w:rPr>
                <w:bCs/>
              </w:rPr>
            </w:pPr>
          </w:p>
          <w:p w:rsidR="00EA5EDB" w:rsidP="00EA5EDB" w:rsidRDefault="00EA5EDB">
            <w:pPr>
              <w:rPr>
                <w:bCs/>
              </w:rPr>
            </w:pPr>
          </w:p>
          <w:p w:rsidR="00EA5EDB" w:rsidP="00EA5EDB" w:rsidRDefault="00EA5EDB">
            <w:pPr>
              <w:rPr>
                <w:bCs/>
              </w:rPr>
            </w:pPr>
          </w:p>
          <w:p w:rsidR="00EA5EDB" w:rsidP="00EA5EDB" w:rsidRDefault="00EA5EDB">
            <w:pPr>
              <w:rPr>
                <w:bCs/>
              </w:rPr>
            </w:pPr>
          </w:p>
          <w:p w:rsidRPr="00EA5EDB" w:rsidR="00EA5EDB" w:rsidP="00EA5EDB" w:rsidRDefault="00EA5EDB">
            <w:pPr>
              <w:rPr>
                <w:bCs/>
              </w:rPr>
            </w:pPr>
          </w:p>
          <w:p w:rsidRPr="00EA5EDB" w:rsidR="00EA5EDB" w:rsidP="00EA5EDB" w:rsidRDefault="00EA5EDB">
            <w:pPr>
              <w:rPr>
                <w:bCs/>
              </w:rPr>
            </w:pPr>
          </w:p>
          <w:p w:rsidRPr="00EA5EDB" w:rsidR="00C90B6E" w:rsidP="00EA5EDB" w:rsidRDefault="00EA5EDB">
            <w:pPr>
              <w:rPr>
                <w:bCs/>
                <w:i/>
              </w:rPr>
            </w:pPr>
            <w:r w:rsidRPr="00EA5EDB">
              <w:rPr>
                <w:bCs/>
                <w:i/>
                <w:sz w:val="18"/>
              </w:rPr>
              <w:t xml:space="preserve">Not: Tutanak, ekli </w:t>
            </w:r>
            <w:proofErr w:type="spellStart"/>
            <w:r w:rsidRPr="00EA5EDB">
              <w:rPr>
                <w:bCs/>
                <w:i/>
                <w:sz w:val="18"/>
              </w:rPr>
              <w:t>orjinal</w:t>
            </w:r>
            <w:proofErr w:type="spellEnd"/>
            <w:r w:rsidRPr="00EA5EDB">
              <w:rPr>
                <w:bCs/>
                <w:i/>
                <w:sz w:val="18"/>
              </w:rPr>
              <w:t xml:space="preserve"> belgeleri ile birlikte Müdürlüğe teslim edilir. Bu evrakların bir fotokopisi ise Sınav Sorumlusu tarafından dersin öğretim elemanına verilir. </w:t>
            </w:r>
          </w:p>
        </w:tc>
      </w:tr>
    </w:tbl>
    <w:p w:rsidR="00526DC3" w:rsidP="006D4538" w:rsidRDefault="00526DC3"/>
    <w:sectPr w:rsidR="00526DC3" w:rsidSect="00A61006">
      <w:footerReference r:id="R3ba6213cdfd64939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FB7" w:rsidRDefault="00844FB7" w:rsidP="00BD3F84">
      <w:pPr>
        <w:spacing w:after="0" w:line="240" w:lineRule="auto"/>
      </w:pPr>
      <w:r>
        <w:separator/>
      </w:r>
    </w:p>
  </w:endnote>
  <w:endnote w:type="continuationSeparator" w:id="0">
    <w:p w:rsidR="00844FB7" w:rsidRDefault="00844FB7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FB7" w:rsidRDefault="00844FB7" w:rsidP="00BD3F84">
      <w:pPr>
        <w:spacing w:after="0" w:line="240" w:lineRule="auto"/>
      </w:pPr>
      <w:r>
        <w:separator/>
      </w:r>
    </w:p>
  </w:footnote>
  <w:footnote w:type="continuationSeparator" w:id="0">
    <w:p w:rsidR="00844FB7" w:rsidRDefault="00844FB7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  <w:proofErr w:type="spellStart"/>
          <w:proofErr w:type="spellEnd"/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KOPYA TUTANAĞI</w:t>
          </w:r>
          <w:proofErr w:type="spellStart"/>
          <w:proofErr w:type="spellEnd"/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KYS-FR/MYO‐SLP/05</w:t>
          </w:r>
          <w:proofErr w:type="spellStart"/>
          <w:proofErr w:type="spellEnd"/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29.07.2026</w:t>
          </w:r>
          <w:proofErr w:type="spellStart"/>
          <w:proofErr w:type="spellEnd"/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. No/Tar</w:t>
          </w:r>
          <w:proofErr w:type="gram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.:</w:t>
          </w:r>
          <w:proofErr w:type="gram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C26C9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C26C9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DB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0771A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44FB7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26C99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A5EDB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3ba6213cdfd6493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8DB9C-7DE4-4EFA-BB22-E33DE436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dsfdgf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Trabzon Üniversitesi</cp:lastModifiedBy>
  <cp:revision>2</cp:revision>
  <dcterms:created xsi:type="dcterms:W3CDTF">2026-07-29T08:09:00Z</dcterms:created>
  <dcterms:modified xsi:type="dcterms:W3CDTF">2026-07-29T08:09:00Z</dcterms:modified>
</cp:coreProperties>
</file>