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Pr="00866424" w:rsidR="00C90B6E" w:rsidTr="00E675C9" w14:paraId="66471AEC" w14:textId="77777777">
        <w:trPr>
          <w:trHeight w:val="9915"/>
        </w:trPr>
        <w:tc>
          <w:tcPr>
            <w:tcW w:w="10178" w:type="dxa"/>
          </w:tcPr>
          <w:p w:rsidRPr="00866424" w:rsidR="00866424" w:rsidP="00866424" w:rsidRDefault="00866424" w14:paraId="3230ACB5" w14:textId="77777777">
            <w:pPr>
              <w:widowControl/>
              <w:spacing w:line="240" w:lineRule="auto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Pr="00866424" w:rsidR="00866424" w:rsidP="00866424" w:rsidRDefault="00866424" w14:paraId="105E5AD9" w14:textId="77777777">
            <w:pPr>
              <w:widowControl/>
              <w:spacing w:line="240" w:lineRule="auto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tbl>
            <w:tblPr>
              <w:tblW w:w="5000" w:type="pct"/>
              <w:jc w:val="center"/>
              <w:tblBorders>
                <w:top w:val="single" w:color="7F7F7F" w:themeColor="text1" w:themeTint="80" w:sz="4" w:space="0"/>
                <w:left w:val="single" w:color="7F7F7F" w:themeColor="text1" w:themeTint="80" w:sz="4" w:space="0"/>
                <w:bottom w:val="single" w:color="7F7F7F" w:themeColor="text1" w:themeTint="80" w:sz="4" w:space="0"/>
                <w:right w:val="single" w:color="7F7F7F" w:themeColor="text1" w:themeTint="80" w:sz="4" w:space="0"/>
                <w:insideH w:val="single" w:color="7F7F7F" w:themeColor="text1" w:themeTint="80" w:sz="4" w:space="0"/>
                <w:insideV w:val="single" w:color="7F7F7F" w:themeColor="text1" w:themeTint="80" w:sz="4" w:space="0"/>
              </w:tblBorders>
              <w:tblLook w:val="0600" w:firstRow="0" w:lastRow="0" w:firstColumn="0" w:lastColumn="0" w:noHBand="1" w:noVBand="1"/>
            </w:tblPr>
            <w:tblGrid>
              <w:gridCol w:w="1496"/>
              <w:gridCol w:w="3408"/>
              <w:gridCol w:w="1637"/>
              <w:gridCol w:w="1847"/>
              <w:gridCol w:w="1694"/>
            </w:tblGrid>
            <w:tr w:rsidRPr="00866424" w:rsidR="00866424" w:rsidTr="00866424" w14:paraId="4F207546" w14:textId="77777777">
              <w:trPr>
                <w:trHeight w:val="168"/>
                <w:jc w:val="center"/>
              </w:trPr>
              <w:tc>
                <w:tcPr>
                  <w:tcW w:w="742" w:type="pct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0ECFE810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Akademik Yıl</w:t>
                  </w:r>
                </w:p>
              </w:tc>
              <w:tc>
                <w:tcPr>
                  <w:tcW w:w="1690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59066E40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>20……/20……</w:t>
                  </w:r>
                </w:p>
              </w:tc>
              <w:tc>
                <w:tcPr>
                  <w:tcW w:w="812" w:type="pct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66C06F2E" w14:textId="77777777">
                  <w:pPr>
                    <w:spacing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Yarıyıl</w:t>
                  </w:r>
                </w:p>
              </w:tc>
              <w:tc>
                <w:tcPr>
                  <w:tcW w:w="916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7F76210E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editId="2C11998C" wp14:anchorId="78714283">
                            <wp:simplePos x="0" y="0"/>
                            <wp:positionH relativeFrom="column">
                              <wp:posOffset>20320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209550" cy="152400"/>
                            <wp:effectExtent l="0" t="0" r="19050" b="19050"/>
                            <wp:wrapNone/>
                            <wp:docPr id="9" name="Dikdörtgen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0955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5" style="position:absolute;margin-left:1.6pt;margin-top:-.2pt;width:16.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4224F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">
                            <v:path arrowok="t"/>
                          </v:rect>
                        </w:pict>
                      </mc:Fallback>
                    </mc:AlternateContent>
                  </w: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Güz</w:t>
                  </w:r>
                </w:p>
              </w:tc>
              <w:tc>
                <w:tcPr>
                  <w:tcW w:w="840" w:type="pct"/>
                  <w:vAlign w:val="bottom"/>
                </w:tcPr>
                <w:p w:rsidRPr="00866424" w:rsidR="00866424" w:rsidP="00866424" w:rsidRDefault="00866424" w14:paraId="18A00D07" w14:textId="465E3F4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editId="389EE17F" wp14:anchorId="3A3C5BEA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-13970</wp:posOffset>
                            </wp:positionV>
                            <wp:extent cx="209550" cy="152400"/>
                            <wp:effectExtent l="0" t="0" r="19050" b="19050"/>
                            <wp:wrapNone/>
                            <wp:docPr id="8" name="Dikdörtgen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0955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5" style="position:absolute;margin-left:-.9pt;margin-top:-1.1pt;width:16.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6CC2B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">
                            <v:path arrowok="t"/>
                          </v:rect>
                        </w:pict>
                      </mc:Fallback>
                    </mc:AlternateContent>
                  </w: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Bahar</w:t>
                  </w:r>
                </w:p>
              </w:tc>
            </w:tr>
            <w:tr w:rsidRPr="00866424" w:rsidR="00866424" w:rsidTr="001D2F65" w14:paraId="59B8994F" w14:textId="77777777">
              <w:trPr>
                <w:trHeight w:val="168"/>
                <w:jc w:val="center"/>
              </w:trPr>
              <w:tc>
                <w:tcPr>
                  <w:tcW w:w="742" w:type="pct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2B3FCCF5" w14:textId="16A35C9F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MYO</w:t>
                  </w:r>
                </w:p>
              </w:tc>
              <w:tc>
                <w:tcPr>
                  <w:tcW w:w="1690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49A69444" w14:textId="77777777">
                  <w:pPr>
                    <w:spacing w:line="240" w:lineRule="auto"/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12" w:type="pct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1692D690" w14:textId="77777777">
                  <w:pPr>
                    <w:spacing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Bölüm / Program</w:t>
                  </w:r>
                </w:p>
              </w:tc>
              <w:tc>
                <w:tcPr>
                  <w:tcW w:w="1756" w:type="pct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1A3E0E55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Pr="00866424" w:rsidR="00866424" w:rsidTr="001D2F65" w14:paraId="69C54A95" w14:textId="77777777">
              <w:trPr>
                <w:trHeight w:val="252"/>
                <w:jc w:val="center"/>
              </w:trPr>
              <w:tc>
                <w:tcPr>
                  <w:tcW w:w="742" w:type="pct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19DE6203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Adı Soyadı</w:t>
                  </w:r>
                </w:p>
              </w:tc>
              <w:tc>
                <w:tcPr>
                  <w:tcW w:w="1690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0362DFAA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12" w:type="pct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032B36AE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Öğrenci No</w:t>
                  </w:r>
                </w:p>
              </w:tc>
              <w:tc>
                <w:tcPr>
                  <w:tcW w:w="1756" w:type="pct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2BDD7459" w14:textId="77777777">
                  <w:pPr>
                    <w:spacing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</w:tr>
            <w:tr w:rsidRPr="00866424" w:rsidR="00866424" w:rsidTr="001D2F65" w14:paraId="548403FF" w14:textId="77777777">
              <w:trPr>
                <w:trHeight w:val="216"/>
                <w:jc w:val="center"/>
              </w:trPr>
              <w:tc>
                <w:tcPr>
                  <w:tcW w:w="742" w:type="pct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50CB1536" w14:textId="77777777">
                  <w:pPr>
                    <w:spacing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Cep Tel.</w:t>
                  </w:r>
                </w:p>
              </w:tc>
              <w:tc>
                <w:tcPr>
                  <w:tcW w:w="1690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19F9A5B7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12" w:type="pct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195722F1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1756" w:type="pct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3EE439A3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Pr="00866424" w:rsidR="00866424" w:rsidP="00866424" w:rsidRDefault="00866424" w14:paraId="679A290C" w14:textId="77777777">
            <w:pPr>
              <w:widowControl/>
              <w:spacing w:line="240" w:lineRule="auto"/>
              <w:rPr>
                <w:rFonts w:eastAsia="Times New Roman" w:asciiTheme="minorHAnsi" w:hAnsiTheme="minorHAnsi" w:cstheme="minorHAnsi"/>
                <w:sz w:val="6"/>
                <w:szCs w:val="6"/>
              </w:rPr>
            </w:pPr>
          </w:p>
          <w:p w:rsidRPr="00866424" w:rsidR="00866424" w:rsidP="00866424" w:rsidRDefault="00866424" w14:paraId="2025A247" w14:textId="77777777">
            <w:pPr>
              <w:widowControl/>
              <w:spacing w:line="240" w:lineRule="auto"/>
              <w:rPr>
                <w:rFonts w:eastAsia="Times New Roman" w:asciiTheme="minorHAnsi" w:hAnsiTheme="minorHAnsi" w:cstheme="minorHAnsi"/>
                <w:sz w:val="6"/>
                <w:szCs w:val="6"/>
              </w:rPr>
            </w:pPr>
          </w:p>
          <w:p w:rsidRPr="00866424" w:rsidR="00866424" w:rsidP="00866424" w:rsidRDefault="00866424" w14:paraId="5ECF4D5E" w14:textId="77777777">
            <w:pPr>
              <w:widowControl/>
              <w:spacing w:line="240" w:lineRule="auto"/>
              <w:rPr>
                <w:rFonts w:eastAsia="Times New Roman" w:asciiTheme="minorHAnsi" w:hAnsiTheme="minorHAnsi" w:cstheme="minorHAnsi"/>
                <w:sz w:val="6"/>
                <w:szCs w:val="6"/>
              </w:rPr>
            </w:pPr>
          </w:p>
          <w:tbl>
            <w:tblPr>
              <w:tblW w:w="5005" w:type="pct"/>
              <w:tblBorders>
                <w:top w:val="single" w:color="7F7F7F" w:themeColor="text1" w:themeTint="80" w:sz="6" w:space="0"/>
                <w:left w:val="single" w:color="7F7F7F" w:themeColor="text1" w:themeTint="80" w:sz="6" w:space="0"/>
                <w:bottom w:val="single" w:color="7F7F7F" w:themeColor="text1" w:themeTint="80" w:sz="6" w:space="0"/>
                <w:right w:val="single" w:color="7F7F7F" w:themeColor="text1" w:themeTint="80" w:sz="6" w:space="0"/>
                <w:insideH w:val="single" w:color="7F7F7F" w:themeColor="text1" w:themeTint="80" w:sz="6" w:space="0"/>
                <w:insideV w:val="single" w:color="7F7F7F" w:themeColor="text1" w:themeTint="80" w:sz="6" w:space="0"/>
              </w:tblBorders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949"/>
              <w:gridCol w:w="2049"/>
              <w:gridCol w:w="2051"/>
              <w:gridCol w:w="2341"/>
              <w:gridCol w:w="2696"/>
            </w:tblGrid>
            <w:tr w:rsidRPr="00866424" w:rsidR="00866424" w:rsidTr="001D2F65" w14:paraId="265561E8" w14:textId="77777777">
              <w:trPr>
                <w:trHeight w:val="321"/>
              </w:trPr>
              <w:tc>
                <w:tcPr>
                  <w:tcW w:w="643" w:type="pct"/>
                  <w:vMerge w:val="restart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Pr="00866424" w:rsidR="00866424" w:rsidP="00866424" w:rsidRDefault="00866424" w14:paraId="51D7E53E" w14:textId="77777777">
                  <w:pPr>
                    <w:spacing w:line="240" w:lineRule="auto"/>
                    <w:ind w:right="-100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İtiraz Edilen Sınav</w:t>
                  </w:r>
                </w:p>
              </w:tc>
              <w:tc>
                <w:tcPr>
                  <w:tcW w:w="977" w:type="pc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Pr="00866424" w:rsidR="00866424" w:rsidP="00866424" w:rsidRDefault="00866424" w14:paraId="62824A0C" w14:textId="77777777">
                  <w:pPr>
                    <w:spacing w:line="240" w:lineRule="auto"/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editId="66132CEF" wp14:anchorId="0E72D2F1">
                            <wp:simplePos x="0" y="0"/>
                            <wp:positionH relativeFrom="column">
                              <wp:posOffset>33655</wp:posOffset>
                            </wp:positionH>
                            <wp:positionV relativeFrom="paragraph">
                              <wp:posOffset>-9525</wp:posOffset>
                            </wp:positionV>
                            <wp:extent cx="209550" cy="152400"/>
                            <wp:effectExtent l="0" t="0" r="19050" b="19050"/>
                            <wp:wrapNone/>
                            <wp:docPr id="4" name="Dikdörtgen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0955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4" style="position:absolute;margin-left:2.65pt;margin-top:-.75pt;width:16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D1137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">
                            <v:path arrowok="t"/>
                          </v:rect>
                        </w:pict>
                      </mc:Fallback>
                    </mc:AlternateContent>
                  </w: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Ara Sınav</w:t>
                  </w:r>
                </w:p>
              </w:tc>
              <w:tc>
                <w:tcPr>
                  <w:tcW w:w="978" w:type="pct"/>
                  <w:vAlign w:val="center"/>
                </w:tcPr>
                <w:p w:rsidRPr="00866424" w:rsidR="00866424" w:rsidP="00866424" w:rsidRDefault="00866424" w14:paraId="3B5F95FC" w14:textId="77777777">
                  <w:pPr>
                    <w:spacing w:line="240" w:lineRule="auto"/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editId="56BECC3D" wp14:anchorId="08AFAE4F">
                            <wp:simplePos x="0" y="0"/>
                            <wp:positionH relativeFrom="column">
                              <wp:posOffset>81915</wp:posOffset>
                            </wp:positionH>
                            <wp:positionV relativeFrom="paragraph">
                              <wp:posOffset>-8890</wp:posOffset>
                            </wp:positionV>
                            <wp:extent cx="209550" cy="152400"/>
                            <wp:effectExtent l="0" t="0" r="19050" b="19050"/>
                            <wp:wrapNone/>
                            <wp:docPr id="503759630" name="Dikdörtgen 5037596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0955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503759630" style="position:absolute;margin-left:6.45pt;margin-top:-.7pt;width:16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6E5B3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">
                            <v:path arrowok="t"/>
                          </v:rect>
                        </w:pict>
                      </mc:Fallback>
                    </mc:AlternateContent>
                  </w: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Final Sınavı</w:t>
                  </w:r>
                </w:p>
              </w:tc>
              <w:tc>
                <w:tcPr>
                  <w:tcW w:w="1116" w:type="pct"/>
                  <w:tcBorders>
                    <w:right w:val="single" w:color="808080" w:themeColor="background1" w:themeShade="80" w:sz="4" w:space="0"/>
                  </w:tcBorders>
                  <w:vAlign w:val="center"/>
                </w:tcPr>
                <w:p w:rsidRPr="00866424" w:rsidR="00866424" w:rsidP="00866424" w:rsidRDefault="00866424" w14:paraId="5D09C667" w14:textId="77777777">
                  <w:pPr>
                    <w:spacing w:line="240" w:lineRule="auto"/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editId="6256419A" wp14:anchorId="70AE1B32">
                            <wp:simplePos x="0" y="0"/>
                            <wp:positionH relativeFrom="column">
                              <wp:posOffset>67310</wp:posOffset>
                            </wp:positionH>
                            <wp:positionV relativeFrom="paragraph">
                              <wp:posOffset>-17145</wp:posOffset>
                            </wp:positionV>
                            <wp:extent cx="209550" cy="152400"/>
                            <wp:effectExtent l="0" t="0" r="19050" b="19050"/>
                            <wp:wrapNone/>
                            <wp:docPr id="10" name="Dikdörtgen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0955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10" style="position:absolute;margin-left:5.3pt;margin-top:-1.35pt;width:16.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BFFFE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">
                            <v:path arrowok="t"/>
                          </v:rect>
                        </w:pict>
                      </mc:Fallback>
                    </mc:AlternateContent>
                  </w: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</w:t>
                  </w: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Muafiyet Sınavı</w:t>
                  </w:r>
                </w:p>
              </w:tc>
              <w:tc>
                <w:tcPr>
                  <w:tcW w:w="1286" w:type="pct"/>
                  <w:tcBorders>
                    <w:left w:val="single" w:color="808080" w:themeColor="background1" w:themeShade="80" w:sz="4" w:space="0"/>
                  </w:tcBorders>
                  <w:vAlign w:val="center"/>
                </w:tcPr>
                <w:p w:rsidRPr="00866424" w:rsidR="00866424" w:rsidP="00866424" w:rsidRDefault="00866424" w14:paraId="5B0D3FCC" w14:textId="77777777">
                  <w:pPr>
                    <w:spacing w:line="240" w:lineRule="auto"/>
                    <w:ind w:left="195"/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editId="30AE8096" wp14:anchorId="221F9547">
                            <wp:simplePos x="0" y="0"/>
                            <wp:positionH relativeFrom="column">
                              <wp:posOffset>86995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209550" cy="152400"/>
                            <wp:effectExtent l="0" t="0" r="19050" b="19050"/>
                            <wp:wrapNone/>
                            <wp:docPr id="13" name="Dikdörtgen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0955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13" style="position:absolute;margin-left:6.85pt;margin-top:-.5pt;width:16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D0EA3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">
                            <v:path arrowok="t"/>
                          </v:rect>
                        </w:pict>
                      </mc:Fallback>
                    </mc:AlternateContent>
                  </w: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Diğer</w:t>
                  </w:r>
                  <w:r w:rsidRPr="00866424">
                    <w:rPr>
                      <w:rFonts w:asciiTheme="minorHAnsi" w:hAnsiTheme="minorHAnsi" w:cstheme="minorHAnsi"/>
                      <w:color w:val="FF0000"/>
                      <w:sz w:val="20"/>
                      <w:szCs w:val="20"/>
                    </w:rPr>
                    <w:t>*</w:t>
                  </w: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866424" w:rsidR="00866424" w:rsidTr="001D2F65" w14:paraId="7439E1A5" w14:textId="77777777">
              <w:trPr>
                <w:trHeight w:val="321"/>
              </w:trPr>
              <w:tc>
                <w:tcPr>
                  <w:tcW w:w="643" w:type="pct"/>
                  <w:vMerge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</w:tcPr>
                <w:p w:rsidRPr="00866424" w:rsidR="00866424" w:rsidP="00866424" w:rsidRDefault="00866424" w14:paraId="3499D13B" w14:textId="77777777">
                  <w:pPr>
                    <w:spacing w:line="240" w:lineRule="auto"/>
                    <w:ind w:left="97" w:hanging="165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57" w:type="pct"/>
                  <w:gridSpan w:val="4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Pr="00866424" w:rsidR="00866424" w:rsidP="00866424" w:rsidRDefault="00866424" w14:paraId="0BFC9702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*Diğer ise açıklayınız:</w:t>
                  </w:r>
                  <w:r w:rsidRPr="00866424">
                    <w:rPr>
                      <w:rFonts w:asciiTheme="minorHAnsi" w:hAnsiTheme="minorHAnsi" w:cstheme="minorHAnsi"/>
                      <w:b/>
                      <w:color w:val="FF0000"/>
                      <w:sz w:val="20"/>
                      <w:szCs w:val="20"/>
                    </w:rPr>
                    <w:t xml:space="preserve"> </w:t>
                  </w: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Pr="00866424" w:rsidR="00866424" w:rsidP="00866424" w:rsidRDefault="00866424" w14:paraId="6B926070" w14:textId="77777777">
            <w:pPr>
              <w:widowControl/>
              <w:spacing w:line="240" w:lineRule="auto"/>
              <w:rPr>
                <w:rFonts w:eastAsia="Times New Roman" w:asciiTheme="minorHAnsi" w:hAnsiTheme="minorHAnsi" w:cstheme="minorHAnsi"/>
                <w:sz w:val="6"/>
                <w:szCs w:val="6"/>
              </w:rPr>
            </w:pPr>
          </w:p>
          <w:p w:rsidRPr="00866424" w:rsidR="00866424" w:rsidP="00866424" w:rsidRDefault="00866424" w14:paraId="698A9F4C" w14:textId="77777777">
            <w:pPr>
              <w:widowControl/>
              <w:spacing w:line="240" w:lineRule="auto"/>
              <w:rPr>
                <w:rFonts w:eastAsia="Times New Roman" w:asciiTheme="minorHAnsi" w:hAnsiTheme="minorHAnsi" w:cstheme="minorHAnsi"/>
                <w:sz w:val="6"/>
                <w:szCs w:val="6"/>
              </w:rPr>
            </w:pPr>
          </w:p>
          <w:p w:rsidRPr="00866424" w:rsidR="00866424" w:rsidP="00866424" w:rsidRDefault="00866424" w14:paraId="060E1522" w14:textId="77777777">
            <w:pPr>
              <w:widowControl/>
              <w:spacing w:line="240" w:lineRule="auto"/>
              <w:rPr>
                <w:rFonts w:eastAsia="Times New Roman" w:asciiTheme="minorHAnsi" w:hAnsiTheme="minorHAnsi" w:cstheme="minorHAnsi"/>
                <w:sz w:val="6"/>
                <w:szCs w:val="6"/>
              </w:rPr>
            </w:pPr>
          </w:p>
          <w:tbl>
            <w:tblPr>
              <w:tblW w:w="10150" w:type="dxa"/>
              <w:jc w:val="center"/>
              <w:tblBorders>
                <w:top w:val="single" w:color="808080" w:themeColor="background1" w:themeShade="80" w:sz="4" w:space="0"/>
                <w:left w:val="single" w:color="808080" w:themeColor="background1" w:themeShade="80" w:sz="4" w:space="0"/>
                <w:bottom w:val="single" w:color="808080" w:themeColor="background1" w:themeShade="80" w:sz="4" w:space="0"/>
                <w:right w:val="single" w:color="808080" w:themeColor="background1" w:themeShade="80" w:sz="4" w:space="0"/>
                <w:insideH w:val="single" w:color="808080" w:themeColor="background1" w:themeShade="80" w:sz="4" w:space="0"/>
                <w:insideV w:val="single" w:color="808080" w:themeColor="background1" w:themeShade="80" w:sz="4" w:space="0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129"/>
              <w:gridCol w:w="3828"/>
              <w:gridCol w:w="1275"/>
              <w:gridCol w:w="2217"/>
            </w:tblGrid>
            <w:tr w:rsidRPr="00866424" w:rsidR="00866424" w:rsidTr="00804AC4" w14:paraId="5010F5A5" w14:textId="77777777">
              <w:trPr>
                <w:trHeight w:val="365"/>
                <w:jc w:val="center"/>
              </w:trPr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:rsidRPr="00866424" w:rsidR="00866424" w:rsidP="00866424" w:rsidRDefault="00866424" w14:paraId="654D69C1" w14:textId="77777777">
                  <w:pPr>
                    <w:spacing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Dersin Kodu</w:t>
                  </w:r>
                </w:p>
              </w:tc>
              <w:tc>
                <w:tcPr>
                  <w:tcW w:w="4957" w:type="dxa"/>
                  <w:gridSpan w:val="2"/>
                  <w:shd w:val="clear" w:color="auto" w:fill="F2F2F2" w:themeFill="background1" w:themeFillShade="F2"/>
                  <w:vAlign w:val="center"/>
                </w:tcPr>
                <w:p w:rsidRPr="00866424" w:rsidR="00866424" w:rsidP="00866424" w:rsidRDefault="00866424" w14:paraId="65DEF7FD" w14:textId="77777777">
                  <w:pPr>
                    <w:spacing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:rsidRPr="00866424" w:rsidR="00866424" w:rsidP="00866424" w:rsidRDefault="00866424" w14:paraId="35DC8DD0" w14:textId="77777777">
                  <w:pPr>
                    <w:spacing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Aldığı Not</w:t>
                  </w:r>
                </w:p>
              </w:tc>
              <w:tc>
                <w:tcPr>
                  <w:tcW w:w="2217" w:type="dxa"/>
                  <w:shd w:val="clear" w:color="auto" w:fill="F2F2F2" w:themeFill="background1" w:themeFillShade="F2"/>
                  <w:vAlign w:val="center"/>
                </w:tcPr>
                <w:p w:rsidRPr="00866424" w:rsidR="00866424" w:rsidP="00866424" w:rsidRDefault="00866424" w14:paraId="6939236D" w14:textId="77777777">
                  <w:pPr>
                    <w:spacing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Sınav Sonucu İlan Tarihi</w:t>
                  </w:r>
                </w:p>
              </w:tc>
            </w:tr>
            <w:tr w:rsidRPr="00866424" w:rsidR="00866424" w:rsidTr="00804AC4" w14:paraId="5F7298B3" w14:textId="77777777">
              <w:trPr>
                <w:trHeight w:val="387"/>
                <w:jc w:val="center"/>
              </w:trPr>
              <w:tc>
                <w:tcPr>
                  <w:tcW w:w="1701" w:type="dxa"/>
                  <w:vAlign w:val="center"/>
                </w:tcPr>
                <w:p w:rsidRPr="00866424" w:rsidR="00866424" w:rsidP="00866424" w:rsidRDefault="00866424" w14:paraId="35ACAE1B" w14:textId="77777777">
                  <w:pPr>
                    <w:spacing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>................</w:t>
                  </w:r>
                </w:p>
              </w:tc>
              <w:tc>
                <w:tcPr>
                  <w:tcW w:w="4957" w:type="dxa"/>
                  <w:gridSpan w:val="2"/>
                  <w:vAlign w:val="center"/>
                </w:tcPr>
                <w:p w:rsidRPr="00866424" w:rsidR="00866424" w:rsidP="00866424" w:rsidRDefault="00866424" w14:paraId="3CA0229E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>................................................</w:t>
                  </w:r>
                </w:p>
              </w:tc>
              <w:tc>
                <w:tcPr>
                  <w:tcW w:w="1275" w:type="dxa"/>
                  <w:vAlign w:val="center"/>
                </w:tcPr>
                <w:p w:rsidRPr="00866424" w:rsidR="00866424" w:rsidP="00866424" w:rsidRDefault="00866424" w14:paraId="665CD4F2" w14:textId="77777777">
                  <w:pPr>
                    <w:spacing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>................</w:t>
                  </w:r>
                </w:p>
              </w:tc>
              <w:tc>
                <w:tcPr>
                  <w:tcW w:w="2217" w:type="dxa"/>
                  <w:vAlign w:val="center"/>
                </w:tcPr>
                <w:p w:rsidRPr="00866424" w:rsidR="00866424" w:rsidP="00866424" w:rsidRDefault="00866424" w14:paraId="1262480B" w14:textId="77777777">
                  <w:pPr>
                    <w:spacing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eastAsia="Times New Roman"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....../....../</w:t>
                  </w:r>
                  <w:proofErr w:type="gramStart"/>
                  <w:r w:rsidRPr="00866424">
                    <w:rPr>
                      <w:rFonts w:eastAsia="Times New Roman"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20....</w:t>
                  </w:r>
                  <w:proofErr w:type="gramEnd"/>
                  <w:r w:rsidRPr="00866424">
                    <w:rPr>
                      <w:rFonts w:eastAsia="Times New Roman"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</w:tr>
            <w:tr w:rsidRPr="00866424" w:rsidR="00866424" w:rsidTr="00804AC4" w14:paraId="09B469D3" w14:textId="77777777">
              <w:trPr>
                <w:trHeight w:val="387"/>
                <w:jc w:val="center"/>
              </w:trPr>
              <w:tc>
                <w:tcPr>
                  <w:tcW w:w="2830" w:type="dxa"/>
                  <w:gridSpan w:val="2"/>
                  <w:shd w:val="clear" w:color="auto" w:fill="F2F2F2" w:themeFill="background1" w:themeFillShade="F2"/>
                  <w:vAlign w:val="center"/>
                </w:tcPr>
                <w:p w:rsidRPr="00866424" w:rsidR="00866424" w:rsidP="00866424" w:rsidRDefault="00866424" w14:paraId="4A58E88A" w14:textId="77777777">
                  <w:pPr>
                    <w:spacing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Dersi veren öğretim elemanı:</w:t>
                  </w:r>
                </w:p>
              </w:tc>
              <w:tc>
                <w:tcPr>
                  <w:tcW w:w="7320" w:type="dxa"/>
                  <w:gridSpan w:val="3"/>
                  <w:vAlign w:val="center"/>
                </w:tcPr>
                <w:p w:rsidRPr="00866424" w:rsidR="00866424" w:rsidP="00866424" w:rsidRDefault="00866424" w14:paraId="4FDDC3FC" w14:textId="77777777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20"/>
                    </w:rPr>
                    <w:t>................................................</w:t>
                  </w:r>
                </w:p>
              </w:tc>
            </w:tr>
          </w:tbl>
          <w:p w:rsidRPr="00866424" w:rsidR="00866424" w:rsidP="00866424" w:rsidRDefault="00866424" w14:paraId="694C7DDF" w14:textId="77777777">
            <w:pPr>
              <w:widowControl/>
              <w:spacing w:line="240" w:lineRule="auto"/>
              <w:rPr>
                <w:rFonts w:eastAsia="Times New Roman" w:asciiTheme="minorHAnsi" w:hAnsiTheme="minorHAnsi" w:cstheme="minorHAnsi"/>
                <w:sz w:val="6"/>
                <w:szCs w:val="6"/>
              </w:rPr>
            </w:pPr>
          </w:p>
          <w:p w:rsidRPr="00866424" w:rsidR="00866424" w:rsidP="00866424" w:rsidRDefault="00866424" w14:paraId="3685B306" w14:textId="77777777">
            <w:pPr>
              <w:widowControl/>
              <w:spacing w:line="240" w:lineRule="auto"/>
              <w:rPr>
                <w:rFonts w:eastAsia="Times New Roman" w:asciiTheme="minorHAnsi" w:hAnsiTheme="minorHAnsi" w:cstheme="minorHAnsi"/>
                <w:sz w:val="6"/>
                <w:szCs w:val="6"/>
              </w:rPr>
            </w:pPr>
          </w:p>
          <w:p w:rsidRPr="00866424" w:rsidR="00866424" w:rsidP="00866424" w:rsidRDefault="00866424" w14:paraId="4231ACF2" w14:textId="77777777">
            <w:pPr>
              <w:pStyle w:val="ListeParagraf"/>
              <w:widowControl/>
              <w:tabs>
                <w:tab w:val="left" w:pos="708"/>
                <w:tab w:val="left" w:pos="1416"/>
                <w:tab w:val="right" w:pos="15168"/>
              </w:tabs>
              <w:spacing w:line="240" w:lineRule="auto"/>
              <w:ind w:left="141" w:right="-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66424" w:rsidR="00866424" w:rsidP="00866424" w:rsidRDefault="00866424" w14:paraId="06C4897F" w14:textId="77777777">
            <w:pPr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5245" w:type="dxa"/>
              <w:jc w:val="right"/>
              <w:tblLook w:val="04A0" w:firstRow="1" w:lastRow="0" w:firstColumn="1" w:lastColumn="0" w:noHBand="0" w:noVBand="1"/>
            </w:tblPr>
            <w:tblGrid>
              <w:gridCol w:w="1902"/>
              <w:gridCol w:w="27"/>
              <w:gridCol w:w="3316"/>
            </w:tblGrid>
            <w:tr w:rsidRPr="00866424" w:rsidR="00866424" w:rsidTr="001D2F65" w14:paraId="0A86085F" w14:textId="77777777">
              <w:trPr>
                <w:trHeight w:val="314"/>
                <w:jc w:val="right"/>
              </w:trPr>
              <w:tc>
                <w:tcPr>
                  <w:tcW w:w="1929" w:type="dxa"/>
                  <w:gridSpan w:val="2"/>
                  <w:tcBorders>
                    <w:top w:val="single" w:color="7F7F7F" w:themeColor="text1" w:themeTint="80" w:sz="4" w:space="0"/>
                    <w:left w:val="single" w:color="7F7F7F" w:themeColor="text1" w:themeTint="80" w:sz="4" w:space="0"/>
                    <w:bottom w:val="single" w:color="7F7F7F" w:themeColor="text1" w:themeTint="80" w:sz="4" w:space="0"/>
                  </w:tcBorders>
                  <w:shd w:val="clear" w:color="auto" w:fill="F2F2F2" w:themeFill="background1" w:themeFillShade="F2"/>
                  <w:vAlign w:val="center"/>
                </w:tcPr>
                <w:p w:rsidRPr="00866424" w:rsidR="00866424" w:rsidP="00866424" w:rsidRDefault="00866424" w14:paraId="3CDB8ED9" w14:textId="77777777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rFonts w:eastAsia="Times New Roman" w:asciiTheme="minorHAnsi" w:hAnsiTheme="minorHAnsi"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66424">
                    <w:rPr>
                      <w:rFonts w:eastAsia="Times New Roman" w:asciiTheme="minorHAnsi" w:hAnsiTheme="minorHAnsi"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Tarih:</w:t>
                  </w:r>
                </w:p>
              </w:tc>
              <w:tc>
                <w:tcPr>
                  <w:tcW w:w="3316" w:type="dxa"/>
                  <w:tcBorders>
                    <w:top w:val="single" w:color="7F7F7F" w:themeColor="text1" w:themeTint="80" w:sz="4" w:space="0"/>
                    <w:bottom w:val="single" w:color="7F7F7F" w:themeColor="text1" w:themeTint="80" w:sz="4" w:space="0"/>
                    <w:right w:val="single" w:color="7F7F7F" w:themeColor="text1" w:themeTint="80" w:sz="4" w:space="0"/>
                  </w:tcBorders>
                  <w:vAlign w:val="center"/>
                </w:tcPr>
                <w:p w:rsidRPr="00866424" w:rsidR="00866424" w:rsidP="00866424" w:rsidRDefault="00866424" w14:paraId="4E040022" w14:textId="77777777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eastAsia="Times New Roman"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866424">
                    <w:rPr>
                      <w:rFonts w:eastAsia="Times New Roman"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....../....../</w:t>
                  </w:r>
                  <w:proofErr w:type="gramStart"/>
                  <w:r w:rsidRPr="00866424">
                    <w:rPr>
                      <w:rFonts w:eastAsia="Times New Roman"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20....</w:t>
                  </w:r>
                  <w:proofErr w:type="gramEnd"/>
                  <w:r w:rsidRPr="00866424">
                    <w:rPr>
                      <w:rFonts w:eastAsia="Times New Roman"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</w:tr>
            <w:tr w:rsidRPr="00866424" w:rsidR="00866424" w:rsidTr="001D2F65" w14:paraId="25C751FC" w14:textId="77777777">
              <w:trPr>
                <w:trHeight w:val="64"/>
                <w:jc w:val="right"/>
              </w:trPr>
              <w:tc>
                <w:tcPr>
                  <w:tcW w:w="5245" w:type="dxa"/>
                  <w:gridSpan w:val="3"/>
                  <w:tcBorders>
                    <w:top w:val="single" w:color="7F7F7F" w:themeColor="text1" w:themeTint="80" w:sz="4" w:space="0"/>
                    <w:bottom w:val="single" w:color="7F7F7F" w:themeColor="text1" w:themeTint="80" w:sz="4" w:space="0"/>
                  </w:tcBorders>
                </w:tcPr>
                <w:p w:rsidRPr="00866424" w:rsidR="00866424" w:rsidP="00866424" w:rsidRDefault="00866424" w14:paraId="52FBED31" w14:textId="77777777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eastAsia="Times New Roman" w:asciiTheme="minorHAnsi" w:hAnsiTheme="minorHAnsi" w:cstheme="minorHAnsi"/>
                      <w:b/>
                      <w:bCs/>
                      <w:color w:val="0000FF"/>
                      <w:sz w:val="8"/>
                      <w:szCs w:val="8"/>
                    </w:rPr>
                  </w:pPr>
                </w:p>
              </w:tc>
            </w:tr>
            <w:tr w:rsidRPr="00866424" w:rsidR="00866424" w:rsidTr="001D2F65" w14:paraId="3DC484AD" w14:textId="77777777">
              <w:trPr>
                <w:trHeight w:val="1138"/>
                <w:jc w:val="right"/>
              </w:trPr>
              <w:tc>
                <w:tcPr>
                  <w:tcW w:w="1902" w:type="dxa"/>
                  <w:tcBorders>
                    <w:top w:val="single" w:color="7F7F7F" w:themeColor="text1" w:themeTint="80" w:sz="4" w:space="0"/>
                    <w:left w:val="single" w:color="7F7F7F" w:themeColor="text1" w:themeTint="80" w:sz="4" w:space="0"/>
                    <w:bottom w:val="single" w:color="7F7F7F" w:themeColor="text1" w:themeTint="80" w:sz="4" w:space="0"/>
                  </w:tcBorders>
                </w:tcPr>
                <w:p w:rsidRPr="00866424" w:rsidR="00866424" w:rsidP="00866424" w:rsidRDefault="00866424" w14:paraId="6AA0FA93" w14:textId="77777777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jc w:val="right"/>
                    <w:rPr>
                      <w:rFonts w:eastAsia="Times New Roman" w:asciiTheme="minorHAnsi" w:hAnsiTheme="minorHAnsi" w:cstheme="minorHAnsi"/>
                      <w:b/>
                      <w:bCs/>
                      <w:color w:val="0000FF"/>
                      <w:sz w:val="20"/>
                      <w:szCs w:val="20"/>
                    </w:rPr>
                  </w:pPr>
                  <w:r w:rsidRPr="00866424">
                    <w:rPr>
                      <w:rFonts w:eastAsia="Times New Roman" w:asciiTheme="minorHAnsi" w:hAnsiTheme="minorHAnsi"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Öğrencinin İmzası:</w:t>
                  </w:r>
                </w:p>
              </w:tc>
              <w:tc>
                <w:tcPr>
                  <w:tcW w:w="3343" w:type="dxa"/>
                  <w:gridSpan w:val="2"/>
                  <w:tcBorders>
                    <w:top w:val="single" w:color="7F7F7F" w:themeColor="text1" w:themeTint="80" w:sz="4" w:space="0"/>
                    <w:left w:val="nil"/>
                    <w:bottom w:val="single" w:color="7F7F7F" w:themeColor="text1" w:themeTint="80" w:sz="4" w:space="0"/>
                    <w:right w:val="single" w:color="7F7F7F" w:themeColor="text1" w:themeTint="80" w:sz="4" w:space="0"/>
                  </w:tcBorders>
                </w:tcPr>
                <w:p w:rsidRPr="00866424" w:rsidR="00866424" w:rsidP="00866424" w:rsidRDefault="00866424" w14:paraId="3CB9C4ED" w14:textId="77777777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eastAsia="Times New Roman" w:asciiTheme="minorHAnsi" w:hAnsiTheme="minorHAnsi" w:cstheme="minorHAnsi"/>
                      <w:b/>
                      <w:bCs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:rsidRPr="00866424" w:rsidR="00866424" w:rsidP="00866424" w:rsidRDefault="00866424" w14:paraId="3722ACC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66424" w:rsidR="00866424" w:rsidP="00866424" w:rsidRDefault="00866424" w14:paraId="484A1BA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66424" w:rsidR="00866424" w:rsidP="00866424" w:rsidRDefault="00866424" w14:paraId="5E14216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66424" w:rsidR="00866424" w:rsidP="00866424" w:rsidRDefault="00866424" w14:paraId="45521B53" w14:textId="77777777">
            <w:pPr>
              <w:widowControl/>
              <w:autoSpaceDE w:val="0"/>
              <w:autoSpaceDN w:val="0"/>
              <w:adjustRightInd w:val="0"/>
              <w:spacing w:line="240" w:lineRule="auto"/>
              <w:ind w:right="138"/>
              <w:jc w:val="both"/>
              <w:rPr>
                <w:rStyle w:val="Vurgu"/>
                <w:rFonts w:asciiTheme="minorHAnsi" w:hAnsiTheme="minorHAnsi" w:cstheme="minorHAnsi"/>
                <w:iCs w:val="0"/>
                <w:color w:val="222222"/>
                <w:sz w:val="20"/>
                <w:szCs w:val="20"/>
                <w:shd w:val="clear" w:color="auto" w:fill="FFFFFF"/>
              </w:rPr>
            </w:pPr>
            <w:r w:rsidRPr="00866424">
              <w:rPr>
                <w:rStyle w:val="Vurgu"/>
                <w:rFonts w:asciiTheme="minorHAnsi" w:hAnsiTheme="minorHAnsi" w:cstheme="minorHAnsi"/>
                <w:b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Değerlendirme Tablosu:</w:t>
            </w:r>
            <w:r w:rsidRPr="00866424">
              <w:rPr>
                <w:rStyle w:val="Vurgu"/>
                <w:rFonts w:asciiTheme="minorHAnsi" w:hAnsiTheme="minorHAnsi" w:cstheme="minorHAnsi"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866424">
              <w:rPr>
                <w:rStyle w:val="Vurgu"/>
                <w:rFonts w:asciiTheme="minorHAnsi" w:hAnsiTheme="minorHAnsi" w:cstheme="minorHAnsi"/>
                <w:iCs w:val="0"/>
                <w:color w:val="FF0000"/>
                <w:sz w:val="20"/>
                <w:szCs w:val="20"/>
                <w:shd w:val="clear" w:color="auto" w:fill="FFFFFF"/>
              </w:rPr>
              <w:t>(Dersi veren öğretim elemanı tarafından doldurulacaktır.)</w:t>
            </w:r>
          </w:p>
          <w:tbl>
            <w:tblPr>
              <w:tblW w:w="10078" w:type="dxa"/>
              <w:jc w:val="center"/>
              <w:tblBorders>
                <w:top w:val="single" w:color="808080" w:themeColor="background1" w:themeShade="80" w:sz="4" w:space="0"/>
                <w:left w:val="single" w:color="808080" w:themeColor="background1" w:themeShade="80" w:sz="4" w:space="0"/>
                <w:bottom w:val="single" w:color="808080" w:themeColor="background1" w:themeShade="80" w:sz="4" w:space="0"/>
                <w:right w:val="single" w:color="808080" w:themeColor="background1" w:themeShade="80" w:sz="4" w:space="0"/>
                <w:insideH w:val="single" w:color="808080" w:themeColor="background1" w:themeShade="80" w:sz="4" w:space="0"/>
                <w:insideV w:val="single" w:color="808080" w:themeColor="background1" w:themeShade="80" w:sz="4" w:space="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13"/>
              <w:gridCol w:w="1245"/>
              <w:gridCol w:w="886"/>
              <w:gridCol w:w="562"/>
              <w:gridCol w:w="1210"/>
              <w:gridCol w:w="1329"/>
              <w:gridCol w:w="443"/>
              <w:gridCol w:w="886"/>
              <w:gridCol w:w="1329"/>
              <w:gridCol w:w="775"/>
            </w:tblGrid>
            <w:tr w:rsidRPr="00866424" w:rsidR="00866424" w:rsidTr="00804AC4" w14:paraId="16022A26" w14:textId="77777777">
              <w:trPr>
                <w:trHeight w:val="216"/>
                <w:jc w:val="center"/>
              </w:trPr>
              <w:tc>
                <w:tcPr>
                  <w:tcW w:w="3544" w:type="dxa"/>
                  <w:gridSpan w:val="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Pr="00866424" w:rsidR="00866424" w:rsidP="00866424" w:rsidRDefault="00866424" w14:paraId="79EF0DC0" w14:textId="77777777">
                  <w:pPr>
                    <w:spacing w:line="240" w:lineRule="auto"/>
                    <w:rPr>
                      <w:rFonts w:asciiTheme="minorHAnsi" w:hAnsiTheme="minorHAnsi" w:cstheme="minorHAnsi"/>
                      <w:noProof/>
                      <w:color w:val="auto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iCs/>
                      <w:noProof/>
                      <w:color w:val="222222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editId="429ED5EA" wp14:anchorId="3187D262">
                            <wp:simplePos x="0" y="0"/>
                            <wp:positionH relativeFrom="column">
                              <wp:posOffset>30480</wp:posOffset>
                            </wp:positionH>
                            <wp:positionV relativeFrom="paragraph">
                              <wp:posOffset>-14605</wp:posOffset>
                            </wp:positionV>
                            <wp:extent cx="209550" cy="152400"/>
                            <wp:effectExtent l="0" t="0" r="19050" b="19050"/>
                            <wp:wrapNone/>
                            <wp:docPr id="3" name="Dikdörtgen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0955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16" style="position:absolute;margin-left:2.4pt;margin-top:-1.15pt;width:16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0F4FD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">
                            <v:path arrowok="t"/>
                          </v:rect>
                        </w:pict>
                      </mc:Fallback>
                    </mc:AlternateContent>
                  </w: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 xml:space="preserve">         Maddi hata vardır</w:t>
                  </w:r>
                  <w:r w:rsidRPr="00866424">
                    <w:rPr>
                      <w:rFonts w:asciiTheme="minorHAnsi" w:hAnsiTheme="minorHAnsi" w:cstheme="minorHAnsi"/>
                      <w:noProof/>
                      <w:color w:val="auto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544" w:type="dxa"/>
                  <w:gridSpan w:val="4"/>
                  <w:vAlign w:val="center"/>
                </w:tcPr>
                <w:p w:rsidRPr="00866424" w:rsidR="00866424" w:rsidP="00866424" w:rsidRDefault="00866424" w14:paraId="62EF6D58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iCs/>
                      <w:noProof/>
                      <w:color w:val="222222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editId="1405A3FE" wp14:anchorId="62814374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-5080</wp:posOffset>
                            </wp:positionV>
                            <wp:extent cx="209550" cy="152400"/>
                            <wp:effectExtent l="0" t="0" r="19050" b="19050"/>
                            <wp:wrapNone/>
                            <wp:docPr id="2" name="Dikdörtgen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0955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16" style="position:absolute;margin-left:-.6pt;margin-top:-.4pt;width:16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5437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">
                            <v:path arrowok="t"/>
                          </v:rect>
                        </w:pict>
                      </mc:Fallback>
                    </mc:AlternateContent>
                  </w: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 xml:space="preserve">       Maddi hata yoktur.</w:t>
                  </w:r>
                </w:p>
              </w:tc>
              <w:tc>
                <w:tcPr>
                  <w:tcW w:w="2990" w:type="dxa"/>
                  <w:gridSpan w:val="3"/>
                  <w:vAlign w:val="center"/>
                </w:tcPr>
                <w:p w:rsidRPr="00866424" w:rsidR="00866424" w:rsidP="00866424" w:rsidRDefault="00866424" w14:paraId="1642A6B5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iCs/>
                      <w:noProof/>
                      <w:color w:val="222222"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editId="046D2822" wp14:anchorId="3770FB80">
                            <wp:simplePos x="0" y="0"/>
                            <wp:positionH relativeFrom="column">
                              <wp:posOffset>-11430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209550" cy="152400"/>
                            <wp:effectExtent l="0" t="0" r="19050" b="19050"/>
                            <wp:wrapNone/>
                            <wp:docPr id="16" name="Dikdörtgen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09550" cy="152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Dikdörtgen 16" style="position:absolute;margin-left:-.9pt;margin-top:-.5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CF81E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">
                            <v:path arrowok="t"/>
                          </v:rect>
                        </w:pict>
                      </mc:Fallback>
                    </mc:AlternateContent>
                  </w:r>
                  <w:r w:rsidRPr="00866424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 xml:space="preserve">       Sehven not girişi yapılmıştır.</w:t>
                  </w:r>
                </w:p>
              </w:tc>
            </w:tr>
            <w:tr w:rsidRPr="00866424" w:rsidR="00866424" w:rsidTr="00804AC4" w14:paraId="58D8A30F" w14:textId="77777777">
              <w:trPr>
                <w:trHeight w:val="216"/>
                <w:jc w:val="center"/>
              </w:trPr>
              <w:tc>
                <w:tcPr>
                  <w:tcW w:w="1413" w:type="dxa"/>
                  <w:shd w:val="clear" w:color="auto" w:fill="F2F2F2" w:themeFill="background1" w:themeFillShade="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Pr="00866424" w:rsidR="00866424" w:rsidP="00866424" w:rsidRDefault="00866424" w14:paraId="6C17B6B7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b/>
                      <w:bCs/>
                      <w:iCs/>
                      <w:noProof/>
                      <w:color w:val="222222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bCs/>
                      <w:iCs/>
                      <w:noProof/>
                      <w:color w:val="222222"/>
                      <w:sz w:val="20"/>
                      <w:szCs w:val="20"/>
                    </w:rPr>
                    <w:t>Önceki Notu: (rakam)</w:t>
                  </w:r>
                </w:p>
              </w:tc>
              <w:tc>
                <w:tcPr>
                  <w:tcW w:w="1245" w:type="dxa"/>
                  <w:vAlign w:val="center"/>
                </w:tcPr>
                <w:p w:rsidRPr="00866424" w:rsidR="00866424" w:rsidP="00866424" w:rsidRDefault="00866424" w14:paraId="64C96C2F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iCs/>
                      <w:noProof/>
                      <w:color w:val="222222"/>
                      <w:sz w:val="20"/>
                      <w:szCs w:val="20"/>
                    </w:rPr>
                  </w:pPr>
                </w:p>
              </w:tc>
              <w:tc>
                <w:tcPr>
                  <w:tcW w:w="1448" w:type="dxa"/>
                  <w:gridSpan w:val="2"/>
                  <w:shd w:val="clear" w:color="auto" w:fill="F2F2F2" w:themeFill="background1" w:themeFillShade="F2"/>
                  <w:vAlign w:val="center"/>
                </w:tcPr>
                <w:p w:rsidRPr="00866424" w:rsidR="00866424" w:rsidP="00866424" w:rsidRDefault="00866424" w14:paraId="1E4841E2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b/>
                      <w:bCs/>
                      <w:iCs/>
                      <w:noProof/>
                      <w:color w:val="222222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bCs/>
                      <w:iCs/>
                      <w:noProof/>
                      <w:color w:val="222222"/>
                      <w:sz w:val="20"/>
                      <w:szCs w:val="20"/>
                    </w:rPr>
                    <w:t>Önceki Notu: (harf)</w:t>
                  </w:r>
                </w:p>
              </w:tc>
              <w:tc>
                <w:tcPr>
                  <w:tcW w:w="1210" w:type="dxa"/>
                  <w:vAlign w:val="center"/>
                </w:tcPr>
                <w:p w:rsidRPr="00866424" w:rsidR="00866424" w:rsidP="00866424" w:rsidRDefault="00866424" w14:paraId="551449C6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iCs/>
                      <w:noProof/>
                      <w:color w:val="222222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F2F2F2" w:themeFill="background1" w:themeFillShade="F2"/>
                  <w:vAlign w:val="center"/>
                </w:tcPr>
                <w:p w:rsidRPr="00866424" w:rsidR="00866424" w:rsidP="00866424" w:rsidRDefault="00866424" w14:paraId="065F267F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b/>
                      <w:bCs/>
                      <w:iCs/>
                      <w:noProof/>
                      <w:color w:val="222222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bCs/>
                      <w:iCs/>
                      <w:noProof/>
                      <w:color w:val="222222"/>
                      <w:sz w:val="20"/>
                      <w:szCs w:val="20"/>
                    </w:rPr>
                    <w:t>Yeni Notu: (rakam)</w:t>
                  </w:r>
                </w:p>
              </w:tc>
              <w:tc>
                <w:tcPr>
                  <w:tcW w:w="1329" w:type="dxa"/>
                  <w:gridSpan w:val="2"/>
                  <w:vAlign w:val="center"/>
                </w:tcPr>
                <w:p w:rsidRPr="00866424" w:rsidR="00866424" w:rsidP="00866424" w:rsidRDefault="00866424" w14:paraId="0B548964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iCs/>
                      <w:noProof/>
                      <w:color w:val="222222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F2F2F2" w:themeFill="background1" w:themeFillShade="F2"/>
                  <w:vAlign w:val="center"/>
                </w:tcPr>
                <w:p w:rsidRPr="00866424" w:rsidR="00866424" w:rsidP="00866424" w:rsidRDefault="00866424" w14:paraId="45277E18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b/>
                      <w:bCs/>
                      <w:iCs/>
                      <w:noProof/>
                      <w:color w:val="222222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bCs/>
                      <w:iCs/>
                      <w:noProof/>
                      <w:color w:val="222222"/>
                      <w:sz w:val="20"/>
                      <w:szCs w:val="20"/>
                    </w:rPr>
                    <w:t>Yeni Notu: (harf)</w:t>
                  </w:r>
                </w:p>
              </w:tc>
              <w:tc>
                <w:tcPr>
                  <w:tcW w:w="775" w:type="dxa"/>
                  <w:vAlign w:val="center"/>
                </w:tcPr>
                <w:p w:rsidRPr="00866424" w:rsidR="00866424" w:rsidP="00866424" w:rsidRDefault="00866424" w14:paraId="171D4479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iCs/>
                      <w:noProof/>
                      <w:color w:val="222222"/>
                      <w:sz w:val="20"/>
                      <w:szCs w:val="20"/>
                    </w:rPr>
                  </w:pPr>
                </w:p>
              </w:tc>
            </w:tr>
            <w:tr w:rsidRPr="00866424" w:rsidR="00866424" w:rsidTr="00804AC4" w14:paraId="70A7E3AA" w14:textId="77777777">
              <w:trPr>
                <w:trHeight w:val="1452"/>
                <w:jc w:val="center"/>
              </w:trPr>
              <w:tc>
                <w:tcPr>
                  <w:tcW w:w="10078" w:type="dxa"/>
                  <w:gridSpan w:val="10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Pr="00866424" w:rsidR="00866424" w:rsidP="00866424" w:rsidRDefault="00866424" w14:paraId="09F44CC5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b/>
                      <w:i/>
                      <w:iCs/>
                      <w:noProof/>
                      <w:color w:val="222222"/>
                      <w:sz w:val="20"/>
                      <w:szCs w:val="20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i/>
                      <w:iCs/>
                      <w:noProof/>
                      <w:color w:val="222222"/>
                      <w:sz w:val="20"/>
                      <w:szCs w:val="20"/>
                    </w:rPr>
                    <w:t>Açıklama:</w:t>
                  </w:r>
                </w:p>
                <w:p w:rsidRPr="00866424" w:rsidR="00866424" w:rsidP="00866424" w:rsidRDefault="00866424" w14:paraId="7C31DEA1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b/>
                      <w:i/>
                      <w:iCs/>
                      <w:noProof/>
                      <w:color w:val="222222"/>
                      <w:sz w:val="20"/>
                      <w:szCs w:val="20"/>
                    </w:rPr>
                  </w:pPr>
                </w:p>
                <w:p w:rsidRPr="00866424" w:rsidR="00866424" w:rsidP="00866424" w:rsidRDefault="00866424" w14:paraId="2036C81E" w14:textId="77777777">
                  <w:pPr>
                    <w:spacing w:line="240" w:lineRule="auto"/>
                    <w:ind w:left="42"/>
                    <w:rPr>
                      <w:rFonts w:asciiTheme="minorHAnsi" w:hAnsiTheme="minorHAnsi" w:cstheme="minorHAnsi"/>
                      <w:b/>
                      <w:i/>
                      <w:iCs/>
                      <w:noProof/>
                      <w:color w:val="222222"/>
                      <w:sz w:val="20"/>
                      <w:szCs w:val="20"/>
                    </w:rPr>
                  </w:pPr>
                </w:p>
              </w:tc>
            </w:tr>
          </w:tbl>
          <w:p w:rsidRPr="00866424" w:rsidR="00866424" w:rsidP="00866424" w:rsidRDefault="00866424" w14:paraId="73D5D68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66424" w:rsidR="00866424" w:rsidP="00866424" w:rsidRDefault="00866424" w14:paraId="6D932CD7" w14:textId="77777777">
            <w:pPr>
              <w:widowControl/>
              <w:autoSpaceDE w:val="0"/>
              <w:autoSpaceDN w:val="0"/>
              <w:adjustRightInd w:val="0"/>
              <w:spacing w:line="240" w:lineRule="auto"/>
              <w:ind w:right="138"/>
              <w:jc w:val="both"/>
              <w:rPr>
                <w:rStyle w:val="Vurgu"/>
                <w:rFonts w:asciiTheme="minorHAnsi" w:hAnsiTheme="minorHAnsi" w:cstheme="minorHAnsi"/>
                <w:i w:val="0"/>
                <w:color w:val="222222"/>
                <w:sz w:val="20"/>
                <w:szCs w:val="20"/>
                <w:shd w:val="clear" w:color="auto" w:fill="FFFFFF"/>
              </w:rPr>
            </w:pPr>
          </w:p>
          <w:tbl>
            <w:tblPr>
              <w:tblStyle w:val="TabloKlavuzu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48"/>
              <w:gridCol w:w="5644"/>
            </w:tblGrid>
            <w:tr w:rsidRPr="00866424" w:rsidR="00866424" w:rsidTr="001D2F65" w14:paraId="4FA0BFF7" w14:textId="77777777">
              <w:tc>
                <w:tcPr>
                  <w:tcW w:w="4815" w:type="dxa"/>
                </w:tcPr>
                <w:p w:rsidRPr="00866424" w:rsidR="00866424" w:rsidP="00866424" w:rsidRDefault="00866424" w14:paraId="422C186F" w14:textId="77777777">
                  <w:pPr>
                    <w:widowControl/>
                    <w:spacing w:line="240" w:lineRule="auto"/>
                    <w:ind w:left="22"/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0"/>
                      <w:szCs w:val="18"/>
                    </w:rPr>
                  </w:pPr>
                  <w:r w:rsidRPr="00866424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0"/>
                      <w:szCs w:val="18"/>
                      <w:u w:val="single"/>
                    </w:rPr>
                    <w:t>EKLER</w:t>
                  </w:r>
                  <w:r w:rsidRPr="00866424">
                    <w:rPr>
                      <w:rFonts w:asciiTheme="minorHAnsi" w:hAnsiTheme="minorHAnsi" w:cstheme="minorHAnsi"/>
                      <w:b/>
                      <w:bCs/>
                      <w:color w:val="auto"/>
                      <w:sz w:val="20"/>
                      <w:szCs w:val="18"/>
                    </w:rPr>
                    <w:t xml:space="preserve">: </w:t>
                  </w:r>
                </w:p>
                <w:p w:rsidRPr="00866424" w:rsidR="00866424" w:rsidP="00866424" w:rsidRDefault="00866424" w14:paraId="30B23C8E" w14:textId="77777777">
                  <w:pPr>
                    <w:pStyle w:val="ListeParagraf"/>
                    <w:widowControl/>
                    <w:numPr>
                      <w:ilvl w:val="0"/>
                      <w:numId w:val="6"/>
                    </w:numPr>
                    <w:spacing w:line="240" w:lineRule="auto"/>
                    <w:ind w:left="306" w:hanging="284"/>
                    <w:rPr>
                      <w:rFonts w:asciiTheme="minorHAnsi" w:hAnsiTheme="minorHAnsi" w:cstheme="minorHAnsi"/>
                      <w:sz w:val="20"/>
                      <w:szCs w:val="18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18"/>
                    </w:rPr>
                    <w:t>Soru ve cevap anahtarı</w:t>
                  </w:r>
                </w:p>
                <w:p w:rsidRPr="00866424" w:rsidR="00866424" w:rsidP="00866424" w:rsidRDefault="00866424" w14:paraId="40C9F272" w14:textId="77777777">
                  <w:pPr>
                    <w:pStyle w:val="ListeParagraf"/>
                    <w:widowControl/>
                    <w:numPr>
                      <w:ilvl w:val="0"/>
                      <w:numId w:val="6"/>
                    </w:numPr>
                    <w:spacing w:line="240" w:lineRule="auto"/>
                    <w:ind w:left="306" w:hanging="284"/>
                    <w:rPr>
                      <w:rFonts w:asciiTheme="minorHAnsi" w:hAnsiTheme="minorHAnsi" w:cstheme="minorHAnsi"/>
                      <w:sz w:val="20"/>
                      <w:szCs w:val="18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18"/>
                    </w:rPr>
                    <w:t>İtiraz eden öğrencinin tüm sınav evrakları</w:t>
                  </w:r>
                </w:p>
                <w:p w:rsidRPr="00866424" w:rsidR="00866424" w:rsidP="00866424" w:rsidRDefault="00866424" w14:paraId="1E66D79B" w14:textId="77777777">
                  <w:pPr>
                    <w:pStyle w:val="ListeParagraf"/>
                    <w:widowControl/>
                    <w:numPr>
                      <w:ilvl w:val="0"/>
                      <w:numId w:val="6"/>
                    </w:numPr>
                    <w:spacing w:line="240" w:lineRule="auto"/>
                    <w:ind w:left="306" w:hanging="284"/>
                    <w:rPr>
                      <w:rFonts w:asciiTheme="minorHAnsi" w:hAnsiTheme="minorHAnsi" w:cstheme="minorHAnsi"/>
                      <w:sz w:val="20"/>
                      <w:szCs w:val="18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18"/>
                    </w:rPr>
                    <w:t>En başarılı öğrenciye ait sınav evrakı</w:t>
                  </w:r>
                </w:p>
                <w:p w:rsidRPr="00866424" w:rsidR="00866424" w:rsidP="00866424" w:rsidRDefault="00866424" w14:paraId="6A6A2721" w14:textId="77777777">
                  <w:pPr>
                    <w:pStyle w:val="ListeParagraf"/>
                    <w:widowControl/>
                    <w:numPr>
                      <w:ilvl w:val="0"/>
                      <w:numId w:val="6"/>
                    </w:numPr>
                    <w:spacing w:line="240" w:lineRule="auto"/>
                    <w:ind w:left="306" w:hanging="284"/>
                    <w:rPr>
                      <w:rFonts w:asciiTheme="minorHAnsi" w:hAnsiTheme="minorHAnsi" w:cstheme="minorHAnsi"/>
                      <w:sz w:val="20"/>
                      <w:szCs w:val="18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18"/>
                    </w:rPr>
                    <w:t>Sınav Yoklama listesi</w:t>
                  </w:r>
                </w:p>
                <w:p w:rsidRPr="00866424" w:rsidR="00866424" w:rsidP="00866424" w:rsidRDefault="00866424" w14:paraId="056C0451" w14:textId="77777777">
                  <w:pPr>
                    <w:pStyle w:val="ListeParagraf"/>
                    <w:widowControl/>
                    <w:numPr>
                      <w:ilvl w:val="0"/>
                      <w:numId w:val="6"/>
                    </w:numPr>
                    <w:spacing w:line="240" w:lineRule="auto"/>
                    <w:ind w:left="306" w:hanging="284"/>
                    <w:rPr>
                      <w:rFonts w:asciiTheme="minorHAnsi" w:hAnsiTheme="minorHAnsi" w:cstheme="minorHAnsi"/>
                      <w:sz w:val="20"/>
                      <w:szCs w:val="18"/>
                    </w:rPr>
                  </w:pPr>
                  <w:r w:rsidRPr="00866424">
                    <w:rPr>
                      <w:rFonts w:asciiTheme="minorHAnsi" w:hAnsiTheme="minorHAnsi" w:cstheme="minorHAnsi"/>
                      <w:sz w:val="20"/>
                      <w:szCs w:val="18"/>
                    </w:rPr>
                    <w:t>Başarı Listesi</w:t>
                  </w:r>
                </w:p>
                <w:p w:rsidRPr="00866424" w:rsidR="00866424" w:rsidP="00866424" w:rsidRDefault="00866424" w14:paraId="1BEE5D69" w14:textId="77777777">
                  <w:pPr>
                    <w:widowControl/>
                    <w:spacing w:line="24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665" w:type="dxa"/>
                </w:tcPr>
                <w:tbl>
                  <w:tblPr>
                    <w:tblW w:w="5245" w:type="dxa"/>
                    <w:jc w:val="right"/>
                    <w:tblLook w:val="04A0" w:firstRow="1" w:lastRow="0" w:firstColumn="1" w:lastColumn="0" w:noHBand="0" w:noVBand="1"/>
                  </w:tblPr>
                  <w:tblGrid>
                    <w:gridCol w:w="1902"/>
                    <w:gridCol w:w="27"/>
                    <w:gridCol w:w="3316"/>
                  </w:tblGrid>
                  <w:tr w:rsidRPr="00866424" w:rsidR="00866424" w:rsidTr="001D2F65" w14:paraId="7C83123C" w14:textId="77777777">
                    <w:trPr>
                      <w:trHeight w:val="314"/>
                      <w:jc w:val="right"/>
                    </w:trPr>
                    <w:tc>
                      <w:tcPr>
                        <w:tcW w:w="5245" w:type="dxa"/>
                        <w:gridSpan w:val="3"/>
                        <w:tcBorders>
                          <w:top w:val="single" w:color="7F7F7F" w:themeColor="text1" w:themeTint="80" w:sz="4" w:space="0"/>
                          <w:left w:val="single" w:color="7F7F7F" w:themeColor="text1" w:themeTint="80" w:sz="4" w:space="0"/>
                          <w:bottom w:val="single" w:color="7F7F7F" w:themeColor="text1" w:themeTint="80" w:sz="4" w:space="0"/>
                          <w:right w:val="single" w:color="7F7F7F" w:themeColor="text1" w:themeTint="80" w:sz="4" w:space="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Pr="00866424" w:rsidR="00866424" w:rsidP="00866424" w:rsidRDefault="00866424" w14:paraId="228251A6" w14:textId="77777777">
                        <w:pPr>
                          <w:widowControl/>
                          <w:autoSpaceDE w:val="0"/>
                          <w:autoSpaceDN w:val="0"/>
                          <w:adjustRightInd w:val="0"/>
                          <w:spacing w:line="240" w:lineRule="auto"/>
                          <w:jc w:val="center"/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66424"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  <w:t>Dersin Öğretim Elemanı:</w:t>
                        </w:r>
                      </w:p>
                    </w:tc>
                  </w:tr>
                  <w:tr w:rsidRPr="00866424" w:rsidR="00866424" w:rsidTr="001D2F65" w14:paraId="22A85EA0" w14:textId="77777777">
                    <w:trPr>
                      <w:trHeight w:val="314"/>
                      <w:jc w:val="right"/>
                    </w:trPr>
                    <w:tc>
                      <w:tcPr>
                        <w:tcW w:w="1929" w:type="dxa"/>
                        <w:gridSpan w:val="2"/>
                        <w:tcBorders>
                          <w:top w:val="single" w:color="7F7F7F" w:themeColor="text1" w:themeTint="80" w:sz="4" w:space="0"/>
                          <w:left w:val="single" w:color="7F7F7F" w:themeColor="text1" w:themeTint="80" w:sz="4" w:space="0"/>
                          <w:bottom w:val="single" w:color="7F7F7F" w:themeColor="text1" w:themeTint="80" w:sz="4" w:space="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Pr="00866424" w:rsidR="00866424" w:rsidP="00866424" w:rsidRDefault="00866424" w14:paraId="4B5F8C32" w14:textId="77777777">
                        <w:pPr>
                          <w:widowControl/>
                          <w:autoSpaceDE w:val="0"/>
                          <w:autoSpaceDN w:val="0"/>
                          <w:adjustRightInd w:val="0"/>
                          <w:spacing w:line="240" w:lineRule="auto"/>
                          <w:jc w:val="right"/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66424"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Adı Soyadı: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color="7F7F7F" w:themeColor="text1" w:themeTint="80" w:sz="4" w:space="0"/>
                          <w:bottom w:val="single" w:color="7F7F7F" w:themeColor="text1" w:themeTint="80" w:sz="4" w:space="0"/>
                          <w:right w:val="single" w:color="7F7F7F" w:themeColor="text1" w:themeTint="80" w:sz="4" w:space="0"/>
                        </w:tcBorders>
                        <w:vAlign w:val="center"/>
                      </w:tcPr>
                      <w:p w:rsidRPr="00866424" w:rsidR="00866424" w:rsidP="00866424" w:rsidRDefault="00866424" w14:paraId="2B923282" w14:textId="77777777">
                        <w:pPr>
                          <w:widowControl/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eastAsia="Times New Roman" w:asciiTheme="minorHAnsi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Pr="00866424" w:rsidR="00866424" w:rsidTr="001D2F65" w14:paraId="19AC5723" w14:textId="77777777">
                    <w:trPr>
                      <w:trHeight w:val="314"/>
                      <w:jc w:val="right"/>
                    </w:trPr>
                    <w:tc>
                      <w:tcPr>
                        <w:tcW w:w="1929" w:type="dxa"/>
                        <w:gridSpan w:val="2"/>
                        <w:tcBorders>
                          <w:top w:val="single" w:color="7F7F7F" w:themeColor="text1" w:themeTint="80" w:sz="4" w:space="0"/>
                          <w:left w:val="single" w:color="7F7F7F" w:themeColor="text1" w:themeTint="80" w:sz="4" w:space="0"/>
                          <w:bottom w:val="single" w:color="7F7F7F" w:themeColor="text1" w:themeTint="80" w:sz="4" w:space="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Pr="00866424" w:rsidR="00866424" w:rsidP="00866424" w:rsidRDefault="00866424" w14:paraId="3042D8D9" w14:textId="77777777">
                        <w:pPr>
                          <w:widowControl/>
                          <w:autoSpaceDE w:val="0"/>
                          <w:autoSpaceDN w:val="0"/>
                          <w:adjustRightInd w:val="0"/>
                          <w:spacing w:line="240" w:lineRule="auto"/>
                          <w:jc w:val="right"/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66424"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Tarih:</w:t>
                        </w:r>
                      </w:p>
                    </w:tc>
                    <w:tc>
                      <w:tcPr>
                        <w:tcW w:w="3316" w:type="dxa"/>
                        <w:tcBorders>
                          <w:top w:val="single" w:color="7F7F7F" w:themeColor="text1" w:themeTint="80" w:sz="4" w:space="0"/>
                          <w:bottom w:val="single" w:color="7F7F7F" w:themeColor="text1" w:themeTint="80" w:sz="4" w:space="0"/>
                          <w:right w:val="single" w:color="7F7F7F" w:themeColor="text1" w:themeTint="80" w:sz="4" w:space="0"/>
                        </w:tcBorders>
                        <w:vAlign w:val="center"/>
                      </w:tcPr>
                      <w:p w:rsidRPr="00866424" w:rsidR="00866424" w:rsidP="00866424" w:rsidRDefault="00866424" w14:paraId="0F85C391" w14:textId="77777777">
                        <w:pPr>
                          <w:widowControl/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eastAsia="Times New Roman" w:asciiTheme="minorHAnsi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66424">
                          <w:rPr>
                            <w:rFonts w:eastAsia="Times New Roman" w:asciiTheme="minorHAnsi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>....../....../</w:t>
                        </w:r>
                        <w:proofErr w:type="gramStart"/>
                        <w:r w:rsidRPr="00866424">
                          <w:rPr>
                            <w:rFonts w:eastAsia="Times New Roman" w:asciiTheme="minorHAnsi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>20....</w:t>
                        </w:r>
                        <w:proofErr w:type="gramEnd"/>
                        <w:r w:rsidRPr="00866424">
                          <w:rPr>
                            <w:rFonts w:eastAsia="Times New Roman" w:asciiTheme="minorHAnsi" w:hAnsiTheme="minorHAnsi" w:cstheme="minorHAnsi"/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 w:rsidRPr="00866424" w:rsidR="00866424" w:rsidTr="001D2F65" w14:paraId="6A40E940" w14:textId="77777777">
                    <w:trPr>
                      <w:trHeight w:val="64"/>
                      <w:jc w:val="right"/>
                    </w:trPr>
                    <w:tc>
                      <w:tcPr>
                        <w:tcW w:w="5245" w:type="dxa"/>
                        <w:gridSpan w:val="3"/>
                        <w:tcBorders>
                          <w:top w:val="single" w:color="7F7F7F" w:themeColor="text1" w:themeTint="80" w:sz="4" w:space="0"/>
                          <w:bottom w:val="single" w:color="7F7F7F" w:themeColor="text1" w:themeTint="80" w:sz="4" w:space="0"/>
                        </w:tcBorders>
                      </w:tcPr>
                      <w:p w:rsidRPr="00866424" w:rsidR="00866424" w:rsidP="00866424" w:rsidRDefault="00866424" w14:paraId="03979BCE" w14:textId="77777777">
                        <w:pPr>
                          <w:widowControl/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0000FF"/>
                            <w:sz w:val="8"/>
                            <w:szCs w:val="8"/>
                          </w:rPr>
                        </w:pPr>
                      </w:p>
                    </w:tc>
                  </w:tr>
                  <w:tr w:rsidRPr="00866424" w:rsidR="00866424" w:rsidTr="001D2F65" w14:paraId="6C0157A7" w14:textId="77777777">
                    <w:trPr>
                      <w:trHeight w:val="1138"/>
                      <w:jc w:val="right"/>
                    </w:trPr>
                    <w:tc>
                      <w:tcPr>
                        <w:tcW w:w="1902" w:type="dxa"/>
                        <w:tcBorders>
                          <w:top w:val="single" w:color="7F7F7F" w:themeColor="text1" w:themeTint="80" w:sz="4" w:space="0"/>
                          <w:left w:val="single" w:color="7F7F7F" w:themeColor="text1" w:themeTint="80" w:sz="4" w:space="0"/>
                          <w:bottom w:val="single" w:color="7F7F7F" w:themeColor="text1" w:themeTint="80" w:sz="4" w:space="0"/>
                        </w:tcBorders>
                      </w:tcPr>
                      <w:p w:rsidRPr="00866424" w:rsidR="00866424" w:rsidP="00866424" w:rsidRDefault="00866424" w14:paraId="57413E06" w14:textId="77777777">
                        <w:pPr>
                          <w:widowControl/>
                          <w:autoSpaceDE w:val="0"/>
                          <w:autoSpaceDN w:val="0"/>
                          <w:adjustRightInd w:val="0"/>
                          <w:spacing w:line="240" w:lineRule="auto"/>
                          <w:jc w:val="right"/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  <w:r w:rsidRPr="00866424"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İmzası:</w:t>
                        </w:r>
                      </w:p>
                    </w:tc>
                    <w:tc>
                      <w:tcPr>
                        <w:tcW w:w="3343" w:type="dxa"/>
                        <w:gridSpan w:val="2"/>
                        <w:tcBorders>
                          <w:top w:val="single" w:color="7F7F7F" w:themeColor="text1" w:themeTint="80" w:sz="4" w:space="0"/>
                          <w:left w:val="nil"/>
                          <w:bottom w:val="single" w:color="7F7F7F" w:themeColor="text1" w:themeTint="80" w:sz="4" w:space="0"/>
                          <w:right w:val="single" w:color="7F7F7F" w:themeColor="text1" w:themeTint="80" w:sz="4" w:space="0"/>
                        </w:tcBorders>
                      </w:tcPr>
                      <w:p w:rsidRPr="00866424" w:rsidR="00866424" w:rsidP="00866424" w:rsidRDefault="00866424" w14:paraId="7CF55D18" w14:textId="77777777">
                        <w:pPr>
                          <w:widowControl/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eastAsia="Times New Roman" w:asciiTheme="minorHAnsi" w:hAnsiTheme="minorHAnsi" w:cstheme="minorHAnsi"/>
                            <w:b/>
                            <w:bCs/>
                            <w:color w:val="0000FF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Pr="00866424" w:rsidR="00866424" w:rsidP="00866424" w:rsidRDefault="00866424" w14:paraId="0A8C9E47" w14:textId="77777777">
                  <w:pPr>
                    <w:widowControl/>
                    <w:spacing w:line="24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Pr="00866424" w:rsidR="00866424" w:rsidP="00866424" w:rsidRDefault="00866424" w14:paraId="64F14D15" w14:textId="77777777">
            <w:pPr>
              <w:widowControl/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66424" w:rsidR="00866424" w:rsidP="00866424" w:rsidRDefault="00866424" w14:paraId="1826FD1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866424" w:rsidR="00866424" w:rsidP="00866424" w:rsidRDefault="00866424" w14:paraId="2AC91D40" w14:textId="77777777">
            <w:pPr>
              <w:widowControl/>
              <w:spacing w:line="240" w:lineRule="auto"/>
              <w:rPr>
                <w:rFonts w:eastAsia="Times New Roman" w:asciiTheme="minorHAnsi" w:hAnsiTheme="minorHAnsi" w:cstheme="minorHAnsi"/>
                <w:sz w:val="6"/>
                <w:szCs w:val="6"/>
              </w:rPr>
            </w:pPr>
          </w:p>
          <w:p w:rsidRPr="00866424" w:rsidR="00866424" w:rsidP="00866424" w:rsidRDefault="00866424" w14:paraId="0073E051" w14:textId="77777777">
            <w:pPr>
              <w:rPr>
                <w:rFonts w:asciiTheme="minorHAnsi" w:hAnsiTheme="minorHAnsi" w:cstheme="minorHAnsi"/>
              </w:rPr>
            </w:pPr>
          </w:p>
          <w:p w:rsidRPr="00866424" w:rsidR="00C90B6E" w:rsidP="00FE2AA3" w:rsidRDefault="00C90B6E" w14:paraId="3BA93AF2" w14:textId="77777777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:rsidRPr="00866424" w:rsidR="00526DC3" w:rsidP="006D4538" w:rsidRDefault="00526DC3" w14:paraId="50E0B4BD" w14:textId="77777777">
      <w:pPr>
        <w:rPr>
          <w:rFonts w:asciiTheme="minorHAnsi" w:hAnsiTheme="minorHAnsi" w:cstheme="minorHAnsi"/>
        </w:rPr>
      </w:pPr>
    </w:p>
    <w:sectPr w:rsidRPr="00866424" w:rsidR="00526DC3" w:rsidSect="00A61006">
      <w:footerReference r:id="R38f377a35ffe45ca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56451" w14:textId="77777777" w:rsidR="004E5259" w:rsidRDefault="004E5259" w:rsidP="00BD3F84">
      <w:pPr>
        <w:spacing w:line="240" w:lineRule="auto"/>
      </w:pPr>
      <w:r>
        <w:separator/>
      </w:r>
    </w:p>
  </w:endnote>
  <w:endnote w:type="continuationSeparator" w:id="0">
    <w:p w14:paraId="48646D23" w14:textId="77777777" w:rsidR="004E5259" w:rsidRDefault="004E5259" w:rsidP="00BD3F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4D974E43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680B9" w14:textId="77777777" w:rsidR="004E5259" w:rsidRDefault="004E5259" w:rsidP="00BD3F84">
      <w:pPr>
        <w:spacing w:line="240" w:lineRule="auto"/>
      </w:pPr>
      <w:r>
        <w:separator/>
      </w:r>
    </w:p>
  </w:footnote>
  <w:footnote w:type="continuationSeparator" w:id="0">
    <w:p w14:paraId="70191636" w14:textId="77777777" w:rsidR="004E5259" w:rsidRDefault="004E5259" w:rsidP="00BD3F84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3C221B0C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435F2F6B" w14:textId="77777777">
          <w:pPr>
            <w:spacing w:line="240" w:lineRule="auto"/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35AB06B8" w14:textId="77777777">
          <w:pPr>
            <w:spacing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</w:rPr>
            <w:t xml:space="preserve">T.C. </w:t>
          </w:r>
        </w:p>
        <w:p w:rsidRPr="00CB1060" w:rsidR="004A22C2" w:rsidP="004A22C2" w:rsidRDefault="004A22C2" w14:paraId="7D2D9B6E" w14:textId="77777777">
          <w:pPr>
            <w:spacing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</w:rPr>
            <w:t>TRABZON ÜNİVERSİTESİ</w:t>
          </w:r>
        </w:p>
        <w:p w:rsidRPr="00CB1060" w:rsidR="004A22C2" w:rsidP="004A22C2" w:rsidRDefault="00DD5402" w14:paraId="59B0BBF4" w14:textId="77777777">
          <w:pPr>
            <w:spacing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</w:rPr>
            <w:t>Şalpazarı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6C27562E" w14:textId="77777777">
          <w:pPr>
            <w:spacing w:line="240" w:lineRule="auto"/>
            <w:rPr>
              <w:rFonts w:ascii="Times New Roman" w:hAnsi="Times New Roman" w:eastAsia="Times New Roman" w:cs="Times New Roman"/>
              <w:b/>
              <w:bCs/>
              <w:sz w:val="20"/>
              <w:szCs w:val="20"/>
            </w:rPr>
          </w:pPr>
        </w:p>
      </w:tc>
    </w:tr>
    <w:tr w:rsidRPr="00C311D6" w:rsidR="004A22C2" w:rsidTr="002675ED" w14:paraId="051F4067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03746A6A" w14:textId="77777777">
          <w:pPr>
            <w:spacing w:line="240" w:lineRule="auto"/>
            <w:ind w:left="214" w:hanging="214"/>
            <w:rPr>
              <w:rFonts w:ascii="Calibri" w:hAnsi="Calibri" w:eastAsia="Times New Roman" w:cs="Times New Roman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242309D3" w14:textId="77777777">
          <w:pPr>
            <w:spacing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</w:rPr>
            <w:t>SINAV NOTU İTİRAZ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F3CA8A9" w14:textId="77777777">
          <w:pPr>
            <w:spacing w:line="240" w:lineRule="auto"/>
            <w:rPr>
              <w:rFonts w:ascii="Times New Roman" w:hAnsi="Times New Roman" w:eastAsia="Times New Roman" w:cs="Times New Roman"/>
              <w:b/>
              <w:bCs/>
              <w:sz w:val="20"/>
              <w:szCs w:val="20"/>
            </w:rPr>
          </w:pPr>
          <w:r w:rsidRPr="00797F78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KYS-FR/MYO‐SLP/16</w:t>
          </w:r>
        </w:p>
      </w:tc>
    </w:tr>
    <w:tr w:rsidRPr="00C311D6" w:rsidR="004A22C2" w:rsidTr="002675ED" w14:paraId="1E5742BD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AF65D34" w14:textId="77777777">
          <w:pPr>
            <w:spacing w:line="240" w:lineRule="auto"/>
            <w:rPr>
              <w:rFonts w:ascii="Calibri" w:hAnsi="Calibri" w:eastAsia="Times New Roman" w:cs="Times New Roman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86246B0" w14:textId="77777777">
          <w:pPr>
            <w:spacing w:line="240" w:lineRule="auto"/>
            <w:jc w:val="center"/>
            <w:rPr>
              <w:rFonts w:ascii="Calibri" w:hAnsi="Calibri" w:eastAsia="Times New Roman" w:cs="Times New Roman"/>
              <w:b/>
              <w:bCs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D3ED3FB" w14:textId="77777777">
          <w:pPr>
            <w:spacing w:line="240" w:lineRule="auto"/>
            <w:rPr>
              <w:rFonts w:ascii="Times New Roman" w:hAnsi="Times New Roman" w:eastAsia="Times New Roman" w:cs="Times New Roman"/>
              <w:b/>
              <w:bCs/>
              <w:sz w:val="20"/>
              <w:szCs w:val="20"/>
            </w:rPr>
          </w:pPr>
          <w:r w:rsidRPr="00797F78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17.08.2026</w:t>
          </w:r>
        </w:p>
      </w:tc>
    </w:tr>
    <w:tr w:rsidRPr="00C311D6" w:rsidR="004A22C2" w:rsidTr="002675ED" w14:paraId="7970C69B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4A81E8F" w14:textId="77777777">
          <w:pPr>
            <w:spacing w:line="240" w:lineRule="auto"/>
            <w:rPr>
              <w:rFonts w:ascii="Calibri" w:hAnsi="Calibri" w:eastAsia="Times New Roman" w:cs="Times New Roman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10A91BE2" w14:textId="77777777">
          <w:pPr>
            <w:spacing w:line="240" w:lineRule="auto"/>
            <w:jc w:val="center"/>
            <w:rPr>
              <w:rFonts w:ascii="Calibri" w:hAnsi="Calibri" w:eastAsia="Times New Roman" w:cs="Times New Roman"/>
              <w:b/>
              <w:bCs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29F6EF7" w14:textId="77777777">
          <w:pPr>
            <w:spacing w:line="240" w:lineRule="auto"/>
            <w:rPr>
              <w:rFonts w:ascii="Times New Roman" w:hAnsi="Times New Roman" w:eastAsia="Times New Roman" w:cs="Times New Roman"/>
              <w:b/>
              <w:bCs/>
              <w:sz w:val="20"/>
              <w:szCs w:val="20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00/...</w:t>
          </w:r>
        </w:p>
      </w:tc>
    </w:tr>
    <w:tr w:rsidRPr="00C311D6" w:rsidR="004A22C2" w:rsidTr="002675ED" w14:paraId="096885D2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6801015" w14:textId="77777777">
          <w:pPr>
            <w:spacing w:line="240" w:lineRule="auto"/>
            <w:rPr>
              <w:rFonts w:ascii="Calibri" w:hAnsi="Calibri" w:eastAsia="Times New Roman" w:cs="Times New Roman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9F5E580" w14:textId="77777777">
          <w:pPr>
            <w:spacing w:line="240" w:lineRule="auto"/>
            <w:jc w:val="center"/>
            <w:rPr>
              <w:rFonts w:ascii="Calibri" w:hAnsi="Calibri" w:eastAsia="Times New Roman" w:cs="Times New Roman"/>
              <w:b/>
              <w:bCs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59721A51" w14:textId="77777777">
          <w:pPr>
            <w:spacing w:line="240" w:lineRule="auto"/>
            <w:rPr>
              <w:rFonts w:ascii="Times New Roman" w:hAnsi="Times New Roman" w:eastAsia="Times New Roman" w:cs="Times New Roman"/>
              <w:bCs/>
              <w:sz w:val="20"/>
              <w:szCs w:val="20"/>
            </w:rPr>
          </w:pP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Sayfa</w:t>
          </w:r>
          <w:r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sz w:val="20"/>
              <w:szCs w:val="20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sz w:val="20"/>
              <w:szCs w:val="20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sz w:val="20"/>
              <w:szCs w:val="20"/>
            </w:rPr>
            <w:fldChar w:fldCharType="end"/>
          </w:r>
        </w:p>
      </w:tc>
    </w:tr>
  </w:tbl>
  <w:p w:rsidR="00BD3F84" w:rsidP="00A61006" w:rsidRDefault="00BD3F84" w14:paraId="09E28E74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D85"/>
    <w:multiLevelType w:val="hybridMultilevel"/>
    <w:tmpl w:val="65FC0C70"/>
    <w:lvl w:ilvl="0" w:tplc="041F000F">
      <w:start w:val="1"/>
      <w:numFmt w:val="decimal"/>
      <w:lvlText w:val="%1."/>
      <w:lvlJc w:val="left"/>
      <w:pPr>
        <w:ind w:left="382" w:hanging="360"/>
      </w:p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784385">
    <w:abstractNumId w:val="4"/>
  </w:num>
  <w:num w:numId="2" w16cid:durableId="1977644557">
    <w:abstractNumId w:val="2"/>
  </w:num>
  <w:num w:numId="3" w16cid:durableId="223610836">
    <w:abstractNumId w:val="3"/>
  </w:num>
  <w:num w:numId="4" w16cid:durableId="1377318914">
    <w:abstractNumId w:val="5"/>
  </w:num>
  <w:num w:numId="5" w16cid:durableId="1204824909">
    <w:abstractNumId w:val="1"/>
  </w:num>
  <w:num w:numId="6" w16cid:durableId="6391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24"/>
    <w:rsid w:val="00015F74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14F7D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E5259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04AC4"/>
    <w:rsid w:val="00852200"/>
    <w:rsid w:val="00866424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AD22F9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76BFD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382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6424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urgu">
    <w:name w:val="Emphasis"/>
    <w:uiPriority w:val="20"/>
    <w:qFormat/>
    <w:rsid w:val="008664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38f377a35ffe45c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Akademik Yıl.dotx</Template>
  <TotalTime>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ODABAŞ</dc:creator>
  <cp:keywords/>
  <dc:description/>
  <cp:lastModifiedBy>lokman odabaş</cp:lastModifiedBy>
  <cp:revision>2</cp:revision>
  <dcterms:created xsi:type="dcterms:W3CDTF">2026-08-11T10:11:00Z</dcterms:created>
  <dcterms:modified xsi:type="dcterms:W3CDTF">2026-08-11T10:11:00Z</dcterms:modified>
</cp:coreProperties>
</file>