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6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W w:w="100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3"/>
              <w:gridCol w:w="3543"/>
              <w:gridCol w:w="3544"/>
              <w:gridCol w:w="1970"/>
              <w:gridCol w:w="160"/>
            </w:tblGrid>
            <w:tr w:rsidRPr="00346575" w:rsidR="00346575" w:rsidTr="00346575">
              <w:trPr>
                <w:trHeight w:val="394"/>
              </w:trPr>
              <w:tc>
                <w:tcPr>
                  <w:tcW w:w="9930" w:type="dxa"/>
                  <w:gridSpan w:val="4"/>
                  <w:tcBorders>
                    <w:bottom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bookmarkStart w:name="_GoBack" w:id="0"/>
                  <w:bookmarkEnd w:id="0"/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441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Eğitim/ Seminer Adı</w:t>
                  </w:r>
                </w:p>
              </w:tc>
              <w:tc>
                <w:tcPr>
                  <w:tcW w:w="551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441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Eğitim </w:t>
                  </w: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Yeri</w:t>
                  </w:r>
                </w:p>
              </w:tc>
              <w:tc>
                <w:tcPr>
                  <w:tcW w:w="551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441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Eğitimi/Semineri Veren Adı Soyadı</w:t>
                  </w:r>
                </w:p>
              </w:tc>
              <w:tc>
                <w:tcPr>
                  <w:tcW w:w="551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441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551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441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Eğitim Süresi</w:t>
                  </w:r>
                </w:p>
              </w:tc>
              <w:tc>
                <w:tcPr>
                  <w:tcW w:w="551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: …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…..</w:t>
                  </w: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. Dakika/Saat/Gün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9930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KATILIMCI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S. No.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Adı Soyadı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Kurumu/Görevi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20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48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76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104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132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135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136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137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139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140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141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142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143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346575" w:rsidR="00346575" w:rsidTr="00346575">
              <w:trPr>
                <w:trHeight w:val="394"/>
              </w:trPr>
              <w:tc>
                <w:tcPr>
                  <w:tcW w:w="87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144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9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657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346575" w:rsidR="00346575" w:rsidP="00346575" w:rsidRDefault="0034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5926ca18af3142a5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912" w:rsidRDefault="00680912" w:rsidP="00BD3F84">
      <w:pPr>
        <w:spacing w:after="0" w:line="240" w:lineRule="auto"/>
      </w:pPr>
      <w:r>
        <w:separator/>
      </w:r>
    </w:p>
  </w:endnote>
  <w:endnote w:type="continuationSeparator" w:id="0">
    <w:p w:rsidR="00680912" w:rsidRDefault="00680912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912" w:rsidRDefault="00680912" w:rsidP="00BD3F84">
      <w:pPr>
        <w:spacing w:after="0" w:line="240" w:lineRule="auto"/>
      </w:pPr>
      <w:r>
        <w:separator/>
      </w:r>
    </w:p>
  </w:footnote>
  <w:footnote w:type="continuationSeparator" w:id="0">
    <w:p w:rsidR="00680912" w:rsidRDefault="00680912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EĞİTİM KATILIM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KYS-FR/MYO‐SLP/08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29.07.2026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036AE2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6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036AE2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6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75"/>
    <w:rsid w:val="00021074"/>
    <w:rsid w:val="00036AE2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1E7628"/>
    <w:rsid w:val="002523E2"/>
    <w:rsid w:val="002661B5"/>
    <w:rsid w:val="002675ED"/>
    <w:rsid w:val="00286AFB"/>
    <w:rsid w:val="002A563C"/>
    <w:rsid w:val="003355E8"/>
    <w:rsid w:val="00346575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80912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2163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5926ca18af3142a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56577-8146-4690-A801-C6054F68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Eğitim</Template>
  <TotalTime>0</TotalTime>
  <Pages>6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2</cp:revision>
  <dcterms:created xsi:type="dcterms:W3CDTF">2026-07-29T08:22:00Z</dcterms:created>
  <dcterms:modified xsi:type="dcterms:W3CDTF">2026-07-29T08:22:00Z</dcterms:modified>
</cp:coreProperties>
</file>