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09865379" w14:textId="77777777">
        <w:trPr>
          <w:trHeight w:val="9915"/>
        </w:trPr>
        <w:tc>
          <w:tcPr>
            <w:tcW w:w="10178" w:type="dxa"/>
          </w:tcPr>
          <w:p w:rsidRPr="000A1606" w:rsidR="000A1606" w:rsidP="000A1606" w:rsidRDefault="000A1606" w14:paraId="1295876E" w14:textId="77777777">
            <w:pPr>
              <w:jc w:val="both"/>
              <w:rPr>
                <w:bCs/>
              </w:rPr>
            </w:pPr>
            <w:r w:rsidRPr="000A1606">
              <w:rPr>
                <w:bCs/>
              </w:rPr>
              <w:t xml:space="preserve">Aşağıda belirttiğim dönemde yaptığım ders alma işlemlerinde, dönemimde almam gereken ders/dersler ile alt/üst dönemden almam gereken ders/dersler çakışmaktadır. Söz konusu çakışan derslere aşağıda belirttiğim öğretim saatinde girebilmem hususunda;  </w:t>
            </w:r>
          </w:p>
          <w:p w:rsidRPr="000A1606" w:rsidR="000A1606" w:rsidP="000A1606" w:rsidRDefault="000A1606" w14:paraId="0D794F0C" w14:textId="77777777">
            <w:pPr>
              <w:rPr>
                <w:bCs/>
              </w:rPr>
            </w:pPr>
          </w:p>
          <w:p w:rsidR="00C90B6E" w:rsidP="000A1606" w:rsidRDefault="000A1606" w14:paraId="45259556" w14:textId="77777777">
            <w:pPr>
              <w:rPr>
                <w:bCs/>
              </w:rPr>
            </w:pPr>
            <w:r w:rsidRPr="000A1606">
              <w:rPr>
                <w:bCs/>
              </w:rPr>
              <w:t>Gereğini bilgilerinize arz ederim.</w:t>
            </w:r>
          </w:p>
          <w:p w:rsidR="000A1606" w:rsidP="000A1606" w:rsidRDefault="000A1606" w14:paraId="77291DC2" w14:textId="77777777">
            <w:pPr>
              <w:rPr>
                <w:bCs/>
              </w:rPr>
            </w:pPr>
          </w:p>
          <w:p w:rsidR="000A1606" w:rsidP="000A1606" w:rsidRDefault="000A1606" w14:paraId="44845744" w14:textId="77777777">
            <w:pPr>
              <w:rPr>
                <w:bCs/>
              </w:rPr>
            </w:pPr>
          </w:p>
          <w:tbl>
            <w:tblPr>
              <w:tblStyle w:val="TabloKlavuzuAk1"/>
              <w:tblW w:w="9872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872"/>
              <w:gridCol w:w="416"/>
              <w:gridCol w:w="73"/>
              <w:gridCol w:w="1312"/>
              <w:gridCol w:w="955"/>
              <w:gridCol w:w="321"/>
              <w:gridCol w:w="135"/>
              <w:gridCol w:w="148"/>
              <w:gridCol w:w="3576"/>
              <w:gridCol w:w="64"/>
            </w:tblGrid>
            <w:tr w:rsidRPr="000A1606" w:rsidR="000A1606" w:rsidTr="000A1606" w14:paraId="071B5097" w14:textId="77777777">
              <w:trPr>
                <w:gridBefore w:val="4"/>
                <w:wBefore w:w="4673" w:type="dxa"/>
                <w:trHeight w:val="321"/>
              </w:trPr>
              <w:tc>
                <w:tcPr>
                  <w:tcW w:w="1276" w:type="dxa"/>
                  <w:gridSpan w:val="2"/>
                  <w:vAlign w:val="center"/>
                </w:tcPr>
                <w:p w:rsidRPr="000A1606" w:rsidR="000A1606" w:rsidP="000A1606" w:rsidRDefault="000A1606" w14:paraId="6FDA0641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Tarih</w:t>
                  </w:r>
                </w:p>
              </w:tc>
              <w:tc>
                <w:tcPr>
                  <w:tcW w:w="283" w:type="dxa"/>
                  <w:gridSpan w:val="2"/>
                  <w:vAlign w:val="center"/>
                </w:tcPr>
                <w:p w:rsidRPr="000A1606" w:rsidR="000A1606" w:rsidP="000A1606" w:rsidRDefault="000A1606" w14:paraId="1A2EE107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40" w:type="dxa"/>
                  <w:gridSpan w:val="2"/>
                  <w:vAlign w:val="center"/>
                </w:tcPr>
                <w:p w:rsidRPr="000A1606" w:rsidR="000A1606" w:rsidP="000A1606" w:rsidRDefault="000A1606" w14:paraId="137B954C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sz w:val="18"/>
                      <w:szCs w:val="18"/>
                    </w:rPr>
                    <w:t xml:space="preserve">… / … / </w:t>
                  </w:r>
                  <w:proofErr w:type="gramStart"/>
                  <w:r w:rsidRPr="000A1606">
                    <w:rPr>
                      <w:rFonts w:cstheme="minorHAnsi"/>
                      <w:sz w:val="18"/>
                      <w:szCs w:val="18"/>
                    </w:rPr>
                    <w:t>20..</w:t>
                  </w:r>
                  <w:proofErr w:type="gramEnd"/>
                </w:p>
              </w:tc>
            </w:tr>
            <w:tr w:rsidRPr="000A1606" w:rsidR="000A1606" w:rsidTr="000A1606" w14:paraId="76510C51" w14:textId="77777777">
              <w:trPr>
                <w:gridBefore w:val="4"/>
                <w:wBefore w:w="4673" w:type="dxa"/>
                <w:trHeight w:val="338"/>
              </w:trPr>
              <w:tc>
                <w:tcPr>
                  <w:tcW w:w="1276" w:type="dxa"/>
                  <w:gridSpan w:val="2"/>
                  <w:vAlign w:val="center"/>
                </w:tcPr>
                <w:p w:rsidRPr="000A1606" w:rsidR="000A1606" w:rsidP="000A1606" w:rsidRDefault="000A1606" w14:paraId="3DEF6B60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 xml:space="preserve">Ad </w:t>
                  </w:r>
                  <w:proofErr w:type="spellStart"/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Soyad</w:t>
                  </w:r>
                  <w:proofErr w:type="spellEnd"/>
                </w:p>
              </w:tc>
              <w:tc>
                <w:tcPr>
                  <w:tcW w:w="283" w:type="dxa"/>
                  <w:gridSpan w:val="2"/>
                  <w:vAlign w:val="center"/>
                </w:tcPr>
                <w:p w:rsidRPr="000A1606" w:rsidR="000A1606" w:rsidP="000A1606" w:rsidRDefault="000A1606" w14:paraId="24F71665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40" w:type="dxa"/>
                  <w:gridSpan w:val="2"/>
                  <w:vAlign w:val="center"/>
                </w:tcPr>
                <w:p w:rsidRPr="000A1606" w:rsidR="000A1606" w:rsidP="000A1606" w:rsidRDefault="000A1606" w14:paraId="3622F656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00364716" w14:textId="77777777">
              <w:trPr>
                <w:gridBefore w:val="4"/>
                <w:wBefore w:w="4673" w:type="dxa"/>
              </w:trPr>
              <w:tc>
                <w:tcPr>
                  <w:tcW w:w="1276" w:type="dxa"/>
                  <w:gridSpan w:val="2"/>
                </w:tcPr>
                <w:p w:rsidRPr="000A1606" w:rsidR="000A1606" w:rsidP="000A1606" w:rsidRDefault="000A1606" w14:paraId="1E527FC8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83" w:type="dxa"/>
                  <w:gridSpan w:val="2"/>
                </w:tcPr>
                <w:p w:rsidRPr="000A1606" w:rsidR="000A1606" w:rsidP="000A1606" w:rsidRDefault="000A1606" w14:paraId="5DFCD4FA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40" w:type="dxa"/>
                  <w:gridSpan w:val="2"/>
                </w:tcPr>
                <w:p w:rsidRPr="000A1606" w:rsidR="000A1606" w:rsidP="000A1606" w:rsidRDefault="000A1606" w14:paraId="478352F0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:rsidRPr="000A1606" w:rsidR="000A1606" w:rsidP="000A1606" w:rsidRDefault="000A1606" w14:paraId="14118C0B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76CB7CFF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</w:trPr>
              <w:tc>
                <w:tcPr>
                  <w:tcW w:w="9808" w:type="dxa"/>
                  <w:gridSpan w:val="9"/>
                  <w:tcBorders>
                    <w:top w:val="dotted" w:color="BFBFBF" w:themeColor="background1" w:themeShade="BF" w:sz="4" w:space="0"/>
                    <w:left w:val="dotted" w:color="BFBFBF" w:themeColor="background1" w:themeShade="BF" w:sz="4" w:space="0"/>
                    <w:bottom w:val="single" w:color="BFBFBF" w:themeColor="background1" w:themeShade="BF" w:sz="4" w:space="0"/>
                    <w:right w:val="dotted" w:color="BFBFBF" w:themeColor="background1" w:themeShade="BF" w:sz="4" w:space="0"/>
                  </w:tcBorders>
                  <w:shd w:val="clear" w:color="auto" w:fill="FFFFFF" w:themeFill="background1"/>
                  <w:vAlign w:val="center"/>
                </w:tcPr>
                <w:p w:rsidRPr="000A1606" w:rsidR="000A1606" w:rsidP="000A1606" w:rsidRDefault="000A1606" w14:paraId="3D51B63D" w14:textId="77777777">
                  <w:pPr>
                    <w:pStyle w:val="AralkYok"/>
                    <w:jc w:val="center"/>
                    <w:rPr>
                      <w:rFonts w:cstheme="minorHAnsi"/>
                      <w:i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ÇAKIŞAN DERS/DERLER İÇİN DİLEKÇE ÖRNEĞİ</w:t>
                  </w:r>
                  <w:r w:rsidRPr="000A1606">
                    <w:rPr>
                      <w:rFonts w:cstheme="minorHAnsi"/>
                      <w:i/>
                      <w:sz w:val="18"/>
                      <w:szCs w:val="18"/>
                    </w:rPr>
                    <w:t xml:space="preserve"> </w:t>
                  </w:r>
                </w:p>
                <w:p w:rsidRPr="000A1606" w:rsidR="000A1606" w:rsidP="000A1606" w:rsidRDefault="000A1606" w14:paraId="02C91230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i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i/>
                      <w:sz w:val="18"/>
                      <w:szCs w:val="18"/>
                    </w:rPr>
                    <w:t>(Lütfen tüm alanları doldurunuz.)</w:t>
                  </w:r>
                </w:p>
              </w:tc>
            </w:tr>
            <w:tr w:rsidRPr="000A1606" w:rsidR="000A1606" w:rsidTr="000A1606" w14:paraId="692B7488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tcBorders>
                    <w:top w:val="single" w:color="BFBFBF" w:themeColor="background1" w:themeShade="BF" w:sz="4" w:space="0"/>
                  </w:tcBorders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7787405E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Öğrenci Numarası</w:t>
                  </w:r>
                </w:p>
              </w:tc>
              <w:tc>
                <w:tcPr>
                  <w:tcW w:w="6936" w:type="dxa"/>
                  <w:gridSpan w:val="8"/>
                  <w:tcBorders>
                    <w:top w:val="single" w:color="BFBFBF" w:themeColor="background1" w:themeShade="BF" w:sz="4" w:space="0"/>
                  </w:tcBorders>
                  <w:vAlign w:val="center"/>
                </w:tcPr>
                <w:p w:rsidRPr="000A1606" w:rsidR="000A1606" w:rsidP="000A1606" w:rsidRDefault="000A1606" w14:paraId="1ABD3F20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076D87FE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4322714E" w14:textId="1182D26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MYO</w:t>
                  </w:r>
                </w:p>
              </w:tc>
              <w:tc>
                <w:tcPr>
                  <w:tcW w:w="6936" w:type="dxa"/>
                  <w:gridSpan w:val="8"/>
                  <w:vAlign w:val="center"/>
                </w:tcPr>
                <w:p w:rsidRPr="000A1606" w:rsidR="000A1606" w:rsidP="000A1606" w:rsidRDefault="000A1606" w14:paraId="1B618665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263762C8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1006D0B3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Bölümü / Programı</w:t>
                  </w:r>
                </w:p>
              </w:tc>
              <w:tc>
                <w:tcPr>
                  <w:tcW w:w="6936" w:type="dxa"/>
                  <w:gridSpan w:val="8"/>
                  <w:vAlign w:val="center"/>
                </w:tcPr>
                <w:p w:rsidRPr="000A1606" w:rsidR="000A1606" w:rsidP="000A1606" w:rsidRDefault="000A1606" w14:paraId="70812A0F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235A64D4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35D56AB3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Öğretim Türü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787429220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16" w:type="dxa"/>
                      <w:vAlign w:val="center"/>
                    </w:tcPr>
                    <w:p w:rsidRPr="000A1606" w:rsidR="000A1606" w:rsidP="000A1606" w:rsidRDefault="000A1606" w14:paraId="576B18E9" w14:textId="77777777">
                      <w:pPr>
                        <w:pStyle w:val="AralkYok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0A1606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40" w:type="dxa"/>
                  <w:gridSpan w:val="3"/>
                  <w:vAlign w:val="center"/>
                </w:tcPr>
                <w:p w:rsidRPr="000A1606" w:rsidR="000A1606" w:rsidP="000A1606" w:rsidRDefault="000A1606" w14:paraId="42A79237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sz w:val="18"/>
                      <w:szCs w:val="18"/>
                    </w:rPr>
                    <w:t>Normal Öğretim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1841347701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56" w:type="dxa"/>
                      <w:gridSpan w:val="2"/>
                      <w:vAlign w:val="center"/>
                    </w:tcPr>
                    <w:p w:rsidRPr="000A1606" w:rsidR="000A1606" w:rsidP="000A1606" w:rsidRDefault="000A1606" w14:paraId="31A10D37" w14:textId="77777777">
                      <w:pPr>
                        <w:pStyle w:val="AralkYok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0A1606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724" w:type="dxa"/>
                  <w:gridSpan w:val="2"/>
                  <w:vAlign w:val="center"/>
                </w:tcPr>
                <w:p w:rsidRPr="000A1606" w:rsidR="000A1606" w:rsidP="000A1606" w:rsidRDefault="000A1606" w14:paraId="0A84CA87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sz w:val="18"/>
                      <w:szCs w:val="18"/>
                    </w:rPr>
                    <w:t>İkinci Öğretim</w:t>
                  </w:r>
                </w:p>
              </w:tc>
            </w:tr>
            <w:tr w:rsidRPr="000A1606" w:rsidR="000A1606" w:rsidTr="000A1606" w14:paraId="2D409D26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5DDACCF0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 xml:space="preserve">Cep Telefonu </w:t>
                  </w:r>
                </w:p>
              </w:tc>
              <w:tc>
                <w:tcPr>
                  <w:tcW w:w="6936" w:type="dxa"/>
                  <w:gridSpan w:val="8"/>
                  <w:vAlign w:val="center"/>
                </w:tcPr>
                <w:p w:rsidRPr="000A1606" w:rsidR="000A1606" w:rsidP="000A1606" w:rsidRDefault="000A1606" w14:paraId="2DF50EAC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1D215F18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22D98B48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E-Posta Adresi</w:t>
                  </w:r>
                </w:p>
              </w:tc>
              <w:tc>
                <w:tcPr>
                  <w:tcW w:w="6936" w:type="dxa"/>
                  <w:gridSpan w:val="8"/>
                  <w:tcBorders>
                    <w:bottom w:val="single" w:color="BFBFBF" w:themeColor="background1" w:themeShade="BF" w:sz="4" w:space="0"/>
                  </w:tcBorders>
                  <w:vAlign w:val="center"/>
                </w:tcPr>
                <w:p w:rsidRPr="000A1606" w:rsidR="000A1606" w:rsidP="000A1606" w:rsidRDefault="000A1606" w14:paraId="0EC0FFC8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7D2B1273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2449E17B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Sınıfı</w:t>
                  </w:r>
                </w:p>
              </w:tc>
              <w:tc>
                <w:tcPr>
                  <w:tcW w:w="6936" w:type="dxa"/>
                  <w:gridSpan w:val="8"/>
                  <w:tcBorders>
                    <w:bottom w:val="single" w:color="BFBFBF" w:themeColor="background1" w:themeShade="BF" w:sz="4" w:space="0"/>
                  </w:tcBorders>
                  <w:vAlign w:val="center"/>
                </w:tcPr>
                <w:p w:rsidRPr="000A1606" w:rsidR="000A1606" w:rsidP="000A1606" w:rsidRDefault="000A1606" w14:paraId="415BE348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314D438B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786FC90C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Akademik Yıl</w:t>
                  </w:r>
                </w:p>
              </w:tc>
              <w:tc>
                <w:tcPr>
                  <w:tcW w:w="6936" w:type="dxa"/>
                  <w:gridSpan w:val="8"/>
                  <w:vAlign w:val="center"/>
                </w:tcPr>
                <w:p w:rsidRPr="000A1606" w:rsidR="000A1606" w:rsidP="000A1606" w:rsidRDefault="000A1606" w14:paraId="7380DA8D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Pr="000A1606" w:rsidR="000A1606" w:rsidTr="000A1606" w14:paraId="65998075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gridAfter w:val="1"/>
                <w:wAfter w:w="64" w:type="dxa"/>
                <w:trHeight w:val="311"/>
              </w:trPr>
              <w:tc>
                <w:tcPr>
                  <w:tcW w:w="2872" w:type="dxa"/>
                  <w:shd w:val="clear" w:color="auto" w:fill="F2F2F2" w:themeFill="background1" w:themeFillShade="F2"/>
                  <w:vAlign w:val="center"/>
                </w:tcPr>
                <w:p w:rsidRPr="000A1606" w:rsidR="000A1606" w:rsidP="000A1606" w:rsidRDefault="000A1606" w14:paraId="7C24E9C2" w14:textId="77777777">
                  <w:pPr>
                    <w:pStyle w:val="AralkYok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b/>
                      <w:sz w:val="18"/>
                      <w:szCs w:val="18"/>
                    </w:rPr>
                    <w:t>Ders Dönemi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-495264199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89" w:type="dxa"/>
                      <w:gridSpan w:val="2"/>
                      <w:tcBorders>
                        <w:right w:val="nil"/>
                      </w:tcBorders>
                      <w:vAlign w:val="center"/>
                    </w:tcPr>
                    <w:p w:rsidRPr="000A1606" w:rsidR="000A1606" w:rsidP="000A1606" w:rsidRDefault="000A1606" w14:paraId="2F28B582" w14:textId="77777777">
                      <w:pPr>
                        <w:pStyle w:val="AralkYok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0A1606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7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Pr="000A1606" w:rsidR="000A1606" w:rsidP="000A1606" w:rsidRDefault="000A1606" w14:paraId="47C803C8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sz w:val="18"/>
                      <w:szCs w:val="18"/>
                    </w:rPr>
                    <w:t>GÜZ</w:t>
                  </w:r>
                </w:p>
              </w:tc>
              <w:sdt>
                <w:sdtPr>
                  <w:rPr>
                    <w:rFonts w:cstheme="minorHAnsi"/>
                    <w:sz w:val="18"/>
                    <w:szCs w:val="18"/>
                  </w:rPr>
                  <w:id w:val="953134745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56" w:type="dxa"/>
                      <w:gridSpan w:val="2"/>
                      <w:tcBorders>
                        <w:left w:val="nil"/>
                        <w:right w:val="nil"/>
                      </w:tcBorders>
                      <w:vAlign w:val="center"/>
                    </w:tcPr>
                    <w:p w:rsidRPr="000A1606" w:rsidR="000A1606" w:rsidP="000A1606" w:rsidRDefault="000A1606" w14:paraId="5F45FB67" w14:textId="77777777">
                      <w:pPr>
                        <w:pStyle w:val="AralkYok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0A1606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724" w:type="dxa"/>
                  <w:gridSpan w:val="2"/>
                  <w:tcBorders>
                    <w:left w:val="nil"/>
                  </w:tcBorders>
                  <w:vAlign w:val="center"/>
                </w:tcPr>
                <w:p w:rsidRPr="000A1606" w:rsidR="000A1606" w:rsidP="000A1606" w:rsidRDefault="000A1606" w14:paraId="1ACA7FE7" w14:textId="77777777">
                  <w:pPr>
                    <w:pStyle w:val="AralkYok"/>
                    <w:rPr>
                      <w:rFonts w:cstheme="minorHAnsi"/>
                      <w:sz w:val="18"/>
                      <w:szCs w:val="18"/>
                    </w:rPr>
                  </w:pPr>
                  <w:r w:rsidRPr="000A1606">
                    <w:rPr>
                      <w:rFonts w:cstheme="minorHAnsi"/>
                      <w:sz w:val="18"/>
                      <w:szCs w:val="18"/>
                    </w:rPr>
                    <w:t>BAHAR</w:t>
                  </w:r>
                </w:p>
              </w:tc>
            </w:tr>
          </w:tbl>
          <w:p w:rsidR="000A1606" w:rsidP="000A1606" w:rsidRDefault="000A1606" w14:paraId="3C9BFC6A" w14:textId="77777777"/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1418"/>
              <w:gridCol w:w="1134"/>
              <w:gridCol w:w="4142"/>
              <w:gridCol w:w="1276"/>
              <w:gridCol w:w="1272"/>
            </w:tblGrid>
            <w:tr w:rsidRPr="00C6468F" w:rsidR="000A1606" w:rsidTr="000A1606" w14:paraId="786D20CA" w14:textId="77777777">
              <w:tc>
                <w:tcPr>
                  <w:tcW w:w="9804" w:type="dxa"/>
                  <w:gridSpan w:val="6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472F30BA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ÇAKIŞAN DERS BİLGİSİ</w:t>
                  </w:r>
                </w:p>
              </w:tc>
            </w:tr>
            <w:tr w:rsidRPr="00C6468F" w:rsidR="000A1606" w:rsidTr="000A1606" w14:paraId="00878EC6" w14:textId="77777777">
              <w:tc>
                <w:tcPr>
                  <w:tcW w:w="562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0D8FE1B1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S/N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63D203F6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Durum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0AEEEB35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 Kodu</w:t>
                  </w:r>
                </w:p>
              </w:tc>
              <w:tc>
                <w:tcPr>
                  <w:tcW w:w="4142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0AC206E1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508EA92C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 Günü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0BFCE91C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 Saati</w:t>
                  </w:r>
                </w:p>
              </w:tc>
            </w:tr>
            <w:tr w:rsidRPr="00C6468F" w:rsidR="000A1606" w:rsidTr="000A1606" w14:paraId="40AF48D5" w14:textId="77777777">
              <w:tc>
                <w:tcPr>
                  <w:tcW w:w="562" w:type="dxa"/>
                  <w:vMerge w:val="restart"/>
                  <w:vAlign w:val="center"/>
                </w:tcPr>
                <w:p w:rsidRPr="00C6468F" w:rsidR="000A1606" w:rsidP="000A1606" w:rsidRDefault="000A1606" w14:paraId="6B7CECDC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8" w:type="dxa"/>
                  <w:vAlign w:val="center"/>
                </w:tcPr>
                <w:p w:rsidRPr="00C6468F" w:rsidR="000A1606" w:rsidP="000A1606" w:rsidRDefault="000A1606" w14:paraId="3297B733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Alınan Ders</w:t>
                  </w:r>
                </w:p>
              </w:tc>
              <w:tc>
                <w:tcPr>
                  <w:tcW w:w="1134" w:type="dxa"/>
                  <w:vAlign w:val="center"/>
                </w:tcPr>
                <w:p w:rsidRPr="00C6468F" w:rsidR="000A1606" w:rsidP="000A1606" w:rsidRDefault="000A1606" w14:paraId="015BE78A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:rsidRPr="00C6468F" w:rsidR="000A1606" w:rsidP="000A1606" w:rsidRDefault="000A1606" w14:paraId="3DCE3B9A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:rsidRPr="00C6468F" w:rsidR="000A1606" w:rsidP="000A1606" w:rsidRDefault="000A1606" w14:paraId="2BD14BB4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:rsidRPr="00C6468F" w:rsidR="000A1606" w:rsidP="000A1606" w:rsidRDefault="000A1606" w14:paraId="175205A5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5696357E" w14:textId="77777777">
              <w:tc>
                <w:tcPr>
                  <w:tcW w:w="562" w:type="dxa"/>
                  <w:vMerge/>
                  <w:vAlign w:val="center"/>
                </w:tcPr>
                <w:p w:rsidRPr="00C6468F" w:rsidR="000A1606" w:rsidP="000A1606" w:rsidRDefault="000A1606" w14:paraId="1F89EE92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Pr="00C6468F" w:rsidR="000A1606" w:rsidP="000A1606" w:rsidRDefault="000A1606" w14:paraId="09920CB1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Çakışan Ders </w:t>
                  </w:r>
                </w:p>
              </w:tc>
              <w:tc>
                <w:tcPr>
                  <w:tcW w:w="1134" w:type="dxa"/>
                  <w:vAlign w:val="center"/>
                </w:tcPr>
                <w:p w:rsidRPr="00C6468F" w:rsidR="000A1606" w:rsidP="000A1606" w:rsidRDefault="000A1606" w14:paraId="42FD97E0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:rsidRPr="00C6468F" w:rsidR="000A1606" w:rsidP="000A1606" w:rsidRDefault="000A1606" w14:paraId="15B84159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Pr="00C6468F" w:rsidR="000A1606" w:rsidP="000A1606" w:rsidRDefault="000A1606" w14:paraId="58AFA60F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:rsidRPr="00C6468F" w:rsidR="000A1606" w:rsidP="000A1606" w:rsidRDefault="000A1606" w14:paraId="6582662A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3D7CB312" w14:textId="77777777">
              <w:tc>
                <w:tcPr>
                  <w:tcW w:w="562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5B8F139D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AF05D02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Alınan Ders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22CC994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5B3E00EA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74B5FC27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04975AA2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667BDEBE" w14:textId="77777777">
              <w:tc>
                <w:tcPr>
                  <w:tcW w:w="562" w:type="dxa"/>
                  <w:vMerge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73EE988C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235F18FD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Çakışan Ders 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24E6B91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6581625B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2FA71E3E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393FFA8E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40D35992" w14:textId="77777777">
              <w:tc>
                <w:tcPr>
                  <w:tcW w:w="562" w:type="dxa"/>
                  <w:vMerge w:val="restart"/>
                  <w:vAlign w:val="center"/>
                </w:tcPr>
                <w:p w:rsidRPr="00C6468F" w:rsidR="000A1606" w:rsidP="000A1606" w:rsidRDefault="000A1606" w14:paraId="391D11F7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:rsidRPr="00C6468F" w:rsidR="000A1606" w:rsidP="000A1606" w:rsidRDefault="000A1606" w14:paraId="2B46FCA2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Alınan Ders</w:t>
                  </w:r>
                </w:p>
              </w:tc>
              <w:tc>
                <w:tcPr>
                  <w:tcW w:w="1134" w:type="dxa"/>
                  <w:vAlign w:val="center"/>
                </w:tcPr>
                <w:p w:rsidRPr="00C6468F" w:rsidR="000A1606" w:rsidP="000A1606" w:rsidRDefault="000A1606" w14:paraId="5D56ACC4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:rsidRPr="00C6468F" w:rsidR="000A1606" w:rsidP="000A1606" w:rsidRDefault="000A1606" w14:paraId="612EB3D7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:rsidRPr="00C6468F" w:rsidR="000A1606" w:rsidP="000A1606" w:rsidRDefault="000A1606" w14:paraId="57B63ABC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:rsidRPr="00C6468F" w:rsidR="000A1606" w:rsidP="000A1606" w:rsidRDefault="000A1606" w14:paraId="04F83344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7A43BD73" w14:textId="77777777">
              <w:tc>
                <w:tcPr>
                  <w:tcW w:w="562" w:type="dxa"/>
                  <w:vMerge/>
                  <w:vAlign w:val="center"/>
                </w:tcPr>
                <w:p w:rsidRPr="00C6468F" w:rsidR="000A1606" w:rsidP="000A1606" w:rsidRDefault="000A1606" w14:paraId="072013C7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Pr="00C6468F" w:rsidR="000A1606" w:rsidP="000A1606" w:rsidRDefault="000A1606" w14:paraId="74A375AF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Çakışan Ders </w:t>
                  </w:r>
                </w:p>
              </w:tc>
              <w:tc>
                <w:tcPr>
                  <w:tcW w:w="1134" w:type="dxa"/>
                  <w:vAlign w:val="center"/>
                </w:tcPr>
                <w:p w:rsidRPr="00C6468F" w:rsidR="000A1606" w:rsidP="000A1606" w:rsidRDefault="000A1606" w14:paraId="3DE6A3D9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:rsidRPr="00C6468F" w:rsidR="000A1606" w:rsidP="000A1606" w:rsidRDefault="000A1606" w14:paraId="54289D9D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Pr="00C6468F" w:rsidR="000A1606" w:rsidP="000A1606" w:rsidRDefault="000A1606" w14:paraId="35336B73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:rsidRPr="00C6468F" w:rsidR="000A1606" w:rsidP="000A1606" w:rsidRDefault="000A1606" w14:paraId="10ADE556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3D240FF1" w14:textId="77777777">
              <w:tc>
                <w:tcPr>
                  <w:tcW w:w="562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3C7E13C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76188965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Alınan Ders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265BD64A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2C388C42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0697C5F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39D50B6C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5A50A10A" w14:textId="77777777">
              <w:tc>
                <w:tcPr>
                  <w:tcW w:w="562" w:type="dxa"/>
                  <w:vMerge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2B8464FF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1235951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Çakışan Ders 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4262144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15D6E0F5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6F80D3C5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3C491252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7F599F87" w14:textId="77777777">
              <w:tc>
                <w:tcPr>
                  <w:tcW w:w="562" w:type="dxa"/>
                  <w:vMerge w:val="restart"/>
                  <w:vAlign w:val="center"/>
                </w:tcPr>
                <w:p w:rsidRPr="00C6468F" w:rsidR="000A1606" w:rsidP="000A1606" w:rsidRDefault="000A1606" w14:paraId="623EE0E3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418" w:type="dxa"/>
                  <w:vAlign w:val="center"/>
                </w:tcPr>
                <w:p w:rsidRPr="00C6468F" w:rsidR="000A1606" w:rsidP="000A1606" w:rsidRDefault="000A1606" w14:paraId="21463FA8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Alınan Ders</w:t>
                  </w:r>
                </w:p>
              </w:tc>
              <w:tc>
                <w:tcPr>
                  <w:tcW w:w="1134" w:type="dxa"/>
                  <w:vAlign w:val="center"/>
                </w:tcPr>
                <w:p w:rsidRPr="00C6468F" w:rsidR="000A1606" w:rsidP="000A1606" w:rsidRDefault="000A1606" w14:paraId="1F04C5AF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:rsidRPr="00C6468F" w:rsidR="000A1606" w:rsidP="000A1606" w:rsidRDefault="000A1606" w14:paraId="15208027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:rsidRPr="00C6468F" w:rsidR="000A1606" w:rsidP="000A1606" w:rsidRDefault="000A1606" w14:paraId="1AE106C7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:rsidRPr="00C6468F" w:rsidR="000A1606" w:rsidP="000A1606" w:rsidRDefault="000A1606" w14:paraId="45CDB305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019FBE24" w14:textId="77777777">
              <w:tc>
                <w:tcPr>
                  <w:tcW w:w="562" w:type="dxa"/>
                  <w:vMerge/>
                  <w:vAlign w:val="center"/>
                </w:tcPr>
                <w:p w:rsidRPr="00C6468F" w:rsidR="000A1606" w:rsidP="000A1606" w:rsidRDefault="000A1606" w14:paraId="2C4A00A5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Pr="00C6468F" w:rsidR="000A1606" w:rsidP="000A1606" w:rsidRDefault="000A1606" w14:paraId="2E07847F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Çakışan Ders </w:t>
                  </w:r>
                </w:p>
              </w:tc>
              <w:tc>
                <w:tcPr>
                  <w:tcW w:w="1134" w:type="dxa"/>
                  <w:vAlign w:val="center"/>
                </w:tcPr>
                <w:p w:rsidRPr="00C6468F" w:rsidR="000A1606" w:rsidP="000A1606" w:rsidRDefault="000A1606" w14:paraId="7172CBB5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:rsidRPr="00C6468F" w:rsidR="000A1606" w:rsidP="000A1606" w:rsidRDefault="000A1606" w14:paraId="5BFDDB35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Pr="00C6468F" w:rsidR="000A1606" w:rsidP="000A1606" w:rsidRDefault="000A1606" w14:paraId="34CF7538" w14:textId="77777777">
                  <w:pPr>
                    <w:pStyle w:val="AralkYok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:rsidRPr="00C6468F" w:rsidR="000A1606" w:rsidP="000A1606" w:rsidRDefault="000A1606" w14:paraId="15D0AD94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A1606" w:rsidP="000A1606" w:rsidRDefault="000A1606" w14:paraId="73D0C1CB" w14:textId="77777777"/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457"/>
              <w:gridCol w:w="809"/>
              <w:gridCol w:w="283"/>
              <w:gridCol w:w="903"/>
              <w:gridCol w:w="456"/>
              <w:gridCol w:w="2080"/>
              <w:gridCol w:w="456"/>
              <w:gridCol w:w="821"/>
              <w:gridCol w:w="283"/>
              <w:gridCol w:w="885"/>
              <w:gridCol w:w="456"/>
              <w:gridCol w:w="1913"/>
            </w:tblGrid>
            <w:tr w:rsidRPr="00C6468F" w:rsidR="000A1606" w:rsidTr="000A1606" w14:paraId="1C25E71F" w14:textId="77777777">
              <w:tc>
                <w:tcPr>
                  <w:tcW w:w="4988" w:type="dxa"/>
                  <w:gridSpan w:val="6"/>
                  <w:tcBorders>
                    <w:bottom w:val="single" w:color="BFBFBF" w:themeColor="background1" w:themeShade="BF" w:sz="4" w:space="0"/>
                  </w:tcBorders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0DA8FB9E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ÖĞRENCİ DANIŞMANIN GÖRÜŞÜ</w:t>
                  </w:r>
                </w:p>
              </w:tc>
              <w:tc>
                <w:tcPr>
                  <w:tcW w:w="4814" w:type="dxa"/>
                  <w:gridSpan w:val="6"/>
                  <w:tcBorders>
                    <w:bottom w:val="single" w:color="BFBFBF" w:themeColor="background1" w:themeShade="BF" w:sz="4" w:space="0"/>
                  </w:tcBorders>
                  <w:shd w:val="clear" w:color="auto" w:fill="F2F2F2" w:themeFill="background1" w:themeFillShade="F2"/>
                  <w:vAlign w:val="center"/>
                </w:tcPr>
                <w:p w:rsidRPr="00C6468F" w:rsidR="000A1606" w:rsidP="000A1606" w:rsidRDefault="000A1606" w14:paraId="26C985FC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BÖLÜM BAŞKANIN GÖRÜŞÜ</w:t>
                  </w:r>
                </w:p>
              </w:tc>
            </w:tr>
            <w:tr w:rsidRPr="00C6468F" w:rsidR="000A1606" w:rsidTr="000A1606" w14:paraId="3B3FC441" w14:textId="77777777">
              <w:trPr>
                <w:trHeight w:val="424"/>
              </w:trPr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</w:rPr>
                  <w:id w:val="95989747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57" w:type="dxa"/>
                      <w:tcBorders>
                        <w:bottom w:val="single" w:color="BFBFBF" w:themeColor="background1" w:themeShade="BF" w:sz="4" w:space="0"/>
                        <w:right w:val="nil"/>
                      </w:tcBorders>
                      <w:vAlign w:val="center"/>
                    </w:tcPr>
                    <w:p w:rsidRPr="00C6468F" w:rsidR="000A1606" w:rsidP="000A1606" w:rsidRDefault="000A1606" w14:paraId="75204A2E" w14:textId="77777777">
                      <w:pPr>
                        <w:pStyle w:val="AralkYok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468F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95" w:type="dxa"/>
                  <w:gridSpan w:val="3"/>
                  <w:tcBorders>
                    <w:left w:val="nil"/>
                    <w:bottom w:val="single" w:color="BFBFBF" w:themeColor="background1" w:themeShade="BF" w:sz="4" w:space="0"/>
                    <w:right w:val="nil"/>
                  </w:tcBorders>
                  <w:vAlign w:val="center"/>
                </w:tcPr>
                <w:p w:rsidRPr="00C6468F" w:rsidR="000A1606" w:rsidP="000A1606" w:rsidRDefault="000A1606" w14:paraId="72CAB035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UYGUNDUR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</w:rPr>
                  <w:id w:val="378831054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56" w:type="dxa"/>
                      <w:tcBorders>
                        <w:left w:val="nil"/>
                        <w:bottom w:val="single" w:color="BFBFBF" w:themeColor="background1" w:themeShade="BF" w:sz="4" w:space="0"/>
                        <w:right w:val="nil"/>
                      </w:tcBorders>
                      <w:vAlign w:val="center"/>
                    </w:tcPr>
                    <w:p w:rsidRPr="00C6468F" w:rsidR="000A1606" w:rsidP="000A1606" w:rsidRDefault="000A1606" w14:paraId="64D6D7DD" w14:textId="77777777">
                      <w:pPr>
                        <w:pStyle w:val="AralkYok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468F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080" w:type="dxa"/>
                  <w:tcBorders>
                    <w:left w:val="nil"/>
                    <w:bottom w:val="single" w:color="BFBFBF" w:themeColor="background1" w:themeShade="BF" w:sz="4" w:space="0"/>
                  </w:tcBorders>
                  <w:vAlign w:val="center"/>
                </w:tcPr>
                <w:p w:rsidRPr="00C6468F" w:rsidR="000A1606" w:rsidP="000A1606" w:rsidRDefault="000A1606" w14:paraId="212427CE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UYGUN DEĞİLDİR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</w:rPr>
                  <w:id w:val="-1137648532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56" w:type="dxa"/>
                      <w:tcBorders>
                        <w:bottom w:val="single" w:color="BFBFBF" w:themeColor="background1" w:themeShade="BF" w:sz="4" w:space="0"/>
                        <w:right w:val="nil"/>
                      </w:tcBorders>
                      <w:vAlign w:val="center"/>
                    </w:tcPr>
                    <w:p w:rsidRPr="00C6468F" w:rsidR="000A1606" w:rsidP="000A1606" w:rsidRDefault="000A1606" w14:paraId="0317E09B" w14:textId="77777777">
                      <w:pPr>
                        <w:pStyle w:val="AralkYok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468F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89" w:type="dxa"/>
                  <w:gridSpan w:val="3"/>
                  <w:tcBorders>
                    <w:left w:val="nil"/>
                    <w:bottom w:val="single" w:color="BFBFBF" w:themeColor="background1" w:themeShade="BF" w:sz="4" w:space="0"/>
                    <w:right w:val="nil"/>
                  </w:tcBorders>
                  <w:vAlign w:val="center"/>
                </w:tcPr>
                <w:p w:rsidRPr="00C6468F" w:rsidR="000A1606" w:rsidP="000A1606" w:rsidRDefault="000A1606" w14:paraId="46105AD2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UYGUNDUR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</w:rPr>
                  <w:id w:val="-647982971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56" w:type="dxa"/>
                      <w:tcBorders>
                        <w:left w:val="nil"/>
                        <w:bottom w:val="single" w:color="BFBFBF" w:themeColor="background1" w:themeShade="BF" w:sz="4" w:space="0"/>
                        <w:right w:val="nil"/>
                      </w:tcBorders>
                      <w:vAlign w:val="center"/>
                    </w:tcPr>
                    <w:p w:rsidRPr="00C6468F" w:rsidR="000A1606" w:rsidP="000A1606" w:rsidRDefault="000A1606" w14:paraId="7C791330" w14:textId="77777777">
                      <w:pPr>
                        <w:pStyle w:val="AralkYok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468F">
                        <w:rPr>
                          <w:rFonts w:ascii="Segoe UI Symbol" w:hAnsi="Segoe UI Symbol" w:eastAsia="MS Gothic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13" w:type="dxa"/>
                  <w:tcBorders>
                    <w:left w:val="nil"/>
                    <w:bottom w:val="single" w:color="BFBFBF" w:themeColor="background1" w:themeShade="BF" w:sz="4" w:space="0"/>
                  </w:tcBorders>
                  <w:vAlign w:val="center"/>
                </w:tcPr>
                <w:p w:rsidRPr="00C6468F" w:rsidR="000A1606" w:rsidP="000A1606" w:rsidRDefault="000A1606" w14:paraId="4BE214AB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UYGUN DEĞİLDİR</w:t>
                  </w:r>
                </w:p>
              </w:tc>
            </w:tr>
            <w:tr w:rsidRPr="00C6468F" w:rsidR="000A1606" w:rsidTr="000A1606" w14:paraId="5234D404" w14:textId="77777777">
              <w:trPr>
                <w:trHeight w:val="287"/>
              </w:trPr>
              <w:tc>
                <w:tcPr>
                  <w:tcW w:w="1266" w:type="dxa"/>
                  <w:gridSpan w:val="2"/>
                  <w:tcBorders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1858CD2E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Tarih</w:t>
                  </w:r>
                </w:p>
              </w:tc>
              <w:tc>
                <w:tcPr>
                  <w:tcW w:w="283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21C40FD7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439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:rsidRPr="00C6468F" w:rsidR="000A1606" w:rsidP="000A1606" w:rsidRDefault="000A1606" w14:paraId="79A0726F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1B530988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Tarih</w:t>
                  </w:r>
                </w:p>
              </w:tc>
              <w:tc>
                <w:tcPr>
                  <w:tcW w:w="283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5BA16DF6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254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:rsidRPr="00C6468F" w:rsidR="000A1606" w:rsidP="000A1606" w:rsidRDefault="000A1606" w14:paraId="5B04621D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Pr="00C6468F" w:rsidR="000A1606" w:rsidTr="000A1606" w14:paraId="49DBE154" w14:textId="77777777">
              <w:trPr>
                <w:trHeight w:val="434"/>
              </w:trPr>
              <w:tc>
                <w:tcPr>
                  <w:tcW w:w="1266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4FB6835B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27DA1519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39" w:type="dxa"/>
                  <w:gridSpan w:val="3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Pr="00C6468F" w:rsidR="000A1606" w:rsidP="000A1606" w:rsidRDefault="000A1606" w14:paraId="74682E28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5BBF98B6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Pr="00C6468F" w:rsidR="000A1606" w:rsidP="000A1606" w:rsidRDefault="000A1606" w14:paraId="60525269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254" w:type="dxa"/>
                  <w:gridSpan w:val="3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Pr="00C6468F" w:rsidR="000A1606" w:rsidP="000A1606" w:rsidRDefault="000A1606" w14:paraId="51306D3F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Pr="00C6468F" w:rsidR="000A1606" w:rsidTr="000A1606" w14:paraId="6E7A8C67" w14:textId="77777777">
              <w:trPr>
                <w:trHeight w:val="64"/>
              </w:trPr>
              <w:tc>
                <w:tcPr>
                  <w:tcW w:w="1266" w:type="dxa"/>
                  <w:gridSpan w:val="2"/>
                  <w:tcBorders>
                    <w:top w:val="nil"/>
                    <w:right w:val="nil"/>
                  </w:tcBorders>
                </w:tcPr>
                <w:p w:rsidRPr="00C6468F" w:rsidR="000A1606" w:rsidP="000A1606" w:rsidRDefault="000A1606" w14:paraId="13602C62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  <w:p w:rsidRPr="00C6468F" w:rsidR="000A1606" w:rsidP="000A1606" w:rsidRDefault="000A1606" w14:paraId="6B936F69" w14:textId="7777777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Pr="00C6468F" w:rsidR="000A1606" w:rsidP="000A1606" w:rsidRDefault="000A1606" w14:paraId="1225F7BF" w14:textId="77777777">
                  <w:pPr>
                    <w:pStyle w:val="AralkYok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right w:val="nil"/>
                  </w:tcBorders>
                </w:tcPr>
                <w:p w:rsidRPr="00C6468F" w:rsidR="000A1606" w:rsidP="000A1606" w:rsidRDefault="000A1606" w14:paraId="559E23BE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439" w:type="dxa"/>
                  <w:gridSpan w:val="3"/>
                  <w:tcBorders>
                    <w:top w:val="nil"/>
                    <w:left w:val="nil"/>
                  </w:tcBorders>
                </w:tcPr>
                <w:p w:rsidRPr="00C6468F" w:rsidR="000A1606" w:rsidP="000A1606" w:rsidRDefault="000A1606" w14:paraId="2ECE0332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Pr="00C6468F" w:rsidR="000A1606" w:rsidP="000A1606" w:rsidRDefault="000A1606" w14:paraId="305D6078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Pr="00C6468F" w:rsidR="000A1606" w:rsidP="000A1606" w:rsidRDefault="000A1606" w14:paraId="094AA421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Pr="00C6468F" w:rsidR="000A1606" w:rsidP="000A1606" w:rsidRDefault="000A1606" w14:paraId="0F8732E0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top w:val="nil"/>
                    <w:right w:val="nil"/>
                  </w:tcBorders>
                </w:tcPr>
                <w:p w:rsidRPr="00C6468F" w:rsidR="000A1606" w:rsidP="000A1606" w:rsidRDefault="000A1606" w14:paraId="50B76748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İmza</w:t>
                  </w:r>
                </w:p>
                <w:p w:rsidRPr="00C6468F" w:rsidR="000A1606" w:rsidP="000A1606" w:rsidRDefault="000A1606" w14:paraId="27021FEE" w14:textId="77777777">
                  <w:pPr>
                    <w:pStyle w:val="AralkYok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right w:val="nil"/>
                  </w:tcBorders>
                </w:tcPr>
                <w:p w:rsidRPr="00C6468F" w:rsidR="000A1606" w:rsidP="000A1606" w:rsidRDefault="000A1606" w14:paraId="178FC115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6468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254" w:type="dxa"/>
                  <w:gridSpan w:val="3"/>
                  <w:tcBorders>
                    <w:top w:val="nil"/>
                    <w:left w:val="nil"/>
                  </w:tcBorders>
                </w:tcPr>
                <w:p w:rsidRPr="00C6468F" w:rsidR="000A1606" w:rsidP="000A1606" w:rsidRDefault="000A1606" w14:paraId="00EF1162" w14:textId="77777777">
                  <w:pPr>
                    <w:pStyle w:val="AralkYok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Pr="000A1606" w:rsidR="000A1606" w:rsidP="000A1606" w:rsidRDefault="000A1606" w14:paraId="2D9A0A35" w14:textId="01DA28CD"/>
        </w:tc>
      </w:tr>
    </w:tbl>
    <w:p w:rsidR="00526DC3" w:rsidP="006D4538" w:rsidRDefault="00526DC3" w14:paraId="013CEFA0" w14:textId="77777777"/>
    <w:sectPr w:rsidR="00526DC3" w:rsidSect="00A61006">
      <w:footerReference r:id="R899740bd1bc14d0f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7D28" w14:textId="77777777" w:rsidR="0017175E" w:rsidRDefault="0017175E" w:rsidP="00BD3F84">
      <w:pPr>
        <w:spacing w:after="0" w:line="240" w:lineRule="auto"/>
      </w:pPr>
      <w:r>
        <w:separator/>
      </w:r>
    </w:p>
  </w:endnote>
  <w:endnote w:type="continuationSeparator" w:id="0">
    <w:p w14:paraId="30879A93" w14:textId="77777777" w:rsidR="0017175E" w:rsidRDefault="0017175E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29918D17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56DD" w14:textId="77777777" w:rsidR="0017175E" w:rsidRDefault="0017175E" w:rsidP="00BD3F84">
      <w:pPr>
        <w:spacing w:after="0" w:line="240" w:lineRule="auto"/>
      </w:pPr>
      <w:r>
        <w:separator/>
      </w:r>
    </w:p>
  </w:footnote>
  <w:footnote w:type="continuationSeparator" w:id="0">
    <w:p w14:paraId="6A95D6A8" w14:textId="77777777" w:rsidR="0017175E" w:rsidRDefault="0017175E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44F5A94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764403D8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2A5459F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010B891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3296C13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C8066D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59D46C5C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1F6C9557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23A9DE1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ÇAKIŞAN DERSLERİ ALMA TALEP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6B99D4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KYS-FR/MYO‐SLP/18</w:t>
          </w:r>
        </w:p>
      </w:tc>
    </w:tr>
    <w:tr w:rsidRPr="00C311D6" w:rsidR="004A22C2" w:rsidTr="002675ED" w14:paraId="48C3C84C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54DFA03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B7D10D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7FBFA7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17.08.2026</w:t>
          </w:r>
        </w:p>
      </w:tc>
    </w:tr>
    <w:tr w:rsidRPr="00C311D6" w:rsidR="004A22C2" w:rsidTr="002675ED" w14:paraId="1A95509A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9E7E022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F8E27A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B933CE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6A3015E8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D41EB20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4E619E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5A7C35F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51C54DCE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34924">
    <w:abstractNumId w:val="3"/>
  </w:num>
  <w:num w:numId="2" w16cid:durableId="1147933541">
    <w:abstractNumId w:val="1"/>
  </w:num>
  <w:num w:numId="3" w16cid:durableId="82264268">
    <w:abstractNumId w:val="2"/>
  </w:num>
  <w:num w:numId="4" w16cid:durableId="1166672499">
    <w:abstractNumId w:val="4"/>
  </w:num>
  <w:num w:numId="5" w16cid:durableId="1528370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06"/>
    <w:rsid w:val="00021074"/>
    <w:rsid w:val="00043054"/>
    <w:rsid w:val="000A1606"/>
    <w:rsid w:val="000A5923"/>
    <w:rsid w:val="000E3949"/>
    <w:rsid w:val="00102B14"/>
    <w:rsid w:val="00102F0E"/>
    <w:rsid w:val="00116C00"/>
    <w:rsid w:val="00162034"/>
    <w:rsid w:val="0017175E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61247"/>
    <w:rsid w:val="003B5A8A"/>
    <w:rsid w:val="00403207"/>
    <w:rsid w:val="00432F6F"/>
    <w:rsid w:val="0044058E"/>
    <w:rsid w:val="00447A45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A9B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ralkYok">
    <w:name w:val="No Spacing"/>
    <w:link w:val="AralkYokChar"/>
    <w:uiPriority w:val="1"/>
    <w:qFormat/>
    <w:rsid w:val="000A1606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0A1606"/>
  </w:style>
  <w:style w:type="table" w:customStyle="1" w:styleId="TabloKlavuzuAk1">
    <w:name w:val="Tablo Kılavuzu Açık1"/>
    <w:basedOn w:val="NormalTablo"/>
    <w:uiPriority w:val="40"/>
    <w:rsid w:val="000A16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899740bd1bc14d0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Aşağıda belirttiğim dönemde yaptığım ders alma işlemlerinde.dotx</Template>
  <TotalTime>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2</cp:revision>
  <dcterms:created xsi:type="dcterms:W3CDTF">2026-08-11T10:53:00Z</dcterms:created>
  <dcterms:modified xsi:type="dcterms:W3CDTF">2026-08-11T10:53:00Z</dcterms:modified>
</cp:coreProperties>
</file>