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p w:rsidRPr="005B4DBE" w:rsidR="00BC5E53" w:rsidP="00BC5E53" w:rsidRDefault="00BC5E53">
            <w:pPr>
              <w:rPr>
                <w:rFonts w:cstheme="minorHAnsi"/>
              </w:rPr>
            </w:pPr>
          </w:p>
          <w:tbl>
            <w:tblPr>
              <w:tblStyle w:val="TabloKlavuzu"/>
              <w:tblW w:w="10178" w:type="dxa"/>
              <w:tblLook w:val="04A0" w:firstRow="1" w:lastRow="0" w:firstColumn="1" w:lastColumn="0" w:noHBand="0" w:noVBand="1"/>
            </w:tblPr>
            <w:tblGrid>
              <w:gridCol w:w="10178"/>
            </w:tblGrid>
            <w:tr w:rsidRPr="005B4DBE" w:rsidR="00BC5E53" w:rsidTr="000E20D7">
              <w:trPr>
                <w:trHeight w:val="9354"/>
              </w:trPr>
              <w:tc>
                <w:tcPr>
                  <w:tcW w:w="10178" w:type="dxa"/>
                </w:tcPr>
                <w:p w:rsidRPr="005B4DBE" w:rsidR="00BC5E53" w:rsidP="00BC5E53" w:rsidRDefault="00BC5E53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jc w:val="both"/>
                    <w:rPr>
                      <w:rFonts w:eastAsia="Times New Roman" w:cstheme="minorHAnsi"/>
                      <w:spacing w:val="-2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>Meslek Yüksekokulunuz………………………….. Bölümü………..………………….…….…Programı ………………..numaralı öğrencisiyim. Daha önce…………….…………….……kayıtlı bulunduğum…………….…..Üniversitesinden almış olduğum ve aşağıda belirtilen (Transkripte) derslerin yüksekokulunuzda eşdeğer olan derslerden muaf tutulmasını istiyorum.</w:t>
                  </w:r>
                </w:p>
                <w:p w:rsidRPr="005B4DBE" w:rsidR="00BC5E53" w:rsidP="00BC5E53" w:rsidRDefault="00BC5E53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jc w:val="both"/>
                    <w:rPr>
                      <w:rFonts w:eastAsia="Times New Roman" w:cstheme="minorHAnsi"/>
                      <w:spacing w:val="-2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              Gereğinin yapılmasını arz ederim.</w:t>
                  </w:r>
                </w:p>
                <w:p w:rsidRPr="005B4DBE" w:rsidR="00BC5E53" w:rsidP="00BC5E53" w:rsidRDefault="00BC5E53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ind w:left="1274"/>
                    <w:rPr>
                      <w:rFonts w:eastAsia="Times New Roman" w:cstheme="minorHAnsi"/>
                      <w:spacing w:val="-2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183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7393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>…./…./202..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41"/>
                    <w:ind w:left="7393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İmza/Adı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Soyadı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tbl>
                  <w:tblPr>
                    <w:tblW w:w="9780" w:type="dxa"/>
                    <w:tblInd w:w="148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ook w:val="01E0" w:firstRow="1" w:lastRow="1" w:firstColumn="1" w:lastColumn="1" w:noHBand="0" w:noVBand="0"/>
                  </w:tblPr>
                  <w:tblGrid>
                    <w:gridCol w:w="444"/>
                    <w:gridCol w:w="2410"/>
                    <w:gridCol w:w="597"/>
                    <w:gridCol w:w="602"/>
                    <w:gridCol w:w="605"/>
                    <w:gridCol w:w="76"/>
                    <w:gridCol w:w="923"/>
                    <w:gridCol w:w="2296"/>
                    <w:gridCol w:w="594"/>
                    <w:gridCol w:w="606"/>
                    <w:gridCol w:w="601"/>
                    <w:gridCol w:w="26"/>
                  </w:tblGrid>
                  <w:tr w:rsidRPr="005B4DBE" w:rsidR="00BC5E53" w:rsidTr="000E20D7">
                    <w:trPr>
                      <w:trHeight w:val="299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4295" w:type="dxa"/>
                        <w:gridSpan w:val="5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7" w:lineRule="exact"/>
                          <w:rPr>
                            <w:rFonts w:eastAsia="Times New Roman" w:cstheme="minorHAnsi"/>
                            <w:b/>
                          </w:rPr>
                        </w:pP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Daha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Önce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Aldığı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Dersler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(Diğer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6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2"/>
                          </w:rPr>
                          <w:t>Üniversite)</w:t>
                        </w:r>
                      </w:p>
                    </w:tc>
                    <w:tc>
                      <w:tcPr>
                        <w:tcW w:w="5046" w:type="dxa"/>
                        <w:gridSpan w:val="6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7" w:lineRule="exact"/>
                          <w:rPr>
                            <w:rFonts w:eastAsia="Times New Roman" w:cstheme="minorHAnsi"/>
                            <w:b/>
                          </w:rPr>
                        </w:pP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Yerine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9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Sayılması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8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İstenen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6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Dersler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(Şalpazarı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4"/>
                          </w:rPr>
                          <w:t>MYO)</w:t>
                        </w: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1096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7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>Ders</w:t>
                        </w: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spacing w:val="-5"/>
                          </w:rPr>
                          <w:t>Adı</w:t>
                        </w:r>
                      </w:p>
                    </w:tc>
                    <w:tc>
                      <w:tcPr>
                        <w:tcW w:w="597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02" w:after="0" w:line="273" w:lineRule="exact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 xml:space="preserve">D. </w:t>
                        </w: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Saati</w:t>
                        </w:r>
                      </w:p>
                    </w:tc>
                    <w:tc>
                      <w:tcPr>
                        <w:tcW w:w="575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11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Kredisi</w:t>
                        </w:r>
                      </w:p>
                    </w:tc>
                    <w:tc>
                      <w:tcPr>
                        <w:tcW w:w="581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14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AKTS</w:t>
                        </w: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5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1" w:right="221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Ders Kodu</w:t>
                        </w: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7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0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>Ders</w:t>
                        </w: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spacing w:val="-5"/>
                          </w:rPr>
                          <w:t>Adı</w:t>
                        </w:r>
                      </w:p>
                    </w:tc>
                    <w:tc>
                      <w:tcPr>
                        <w:tcW w:w="594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03" w:after="0" w:line="269" w:lineRule="exact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 xml:space="preserve">D. </w:t>
                        </w: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Saati</w:t>
                        </w:r>
                      </w:p>
                    </w:tc>
                    <w:tc>
                      <w:tcPr>
                        <w:tcW w:w="579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15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Kredisi</w:t>
                        </w:r>
                      </w:p>
                    </w:tc>
                    <w:tc>
                      <w:tcPr>
                        <w:tcW w:w="574" w:type="dxa"/>
                        <w:textDirection w:val="btLr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before="110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AKTS</w:t>
                        </w: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62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86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2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79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4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3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5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BC5E53" w:rsidTr="000E20D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6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BC5E53" w:rsidP="00BC5E53" w:rsidRDefault="00BC5E53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138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Not:</w:t>
                  </w:r>
                  <w:r w:rsidRPr="005B4DBE">
                    <w:rPr>
                      <w:rFonts w:eastAsia="Times New Roman" w:cstheme="minorHAnsi"/>
                      <w:spacing w:val="-6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Ders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eklemesi</w:t>
                  </w:r>
                  <w:r w:rsidRPr="005B4DBE">
                    <w:rPr>
                      <w:rFonts w:eastAsia="Times New Roman" w:cstheme="minorHAnsi"/>
                      <w:spacing w:val="-3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yapılabilir.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Son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5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yıl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içinde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alınmış</w:t>
                  </w:r>
                  <w:r w:rsidRPr="005B4DBE">
                    <w:rPr>
                      <w:rFonts w:eastAsia="Times New Roman" w:cstheme="minorHAnsi"/>
                      <w:spacing w:val="-6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olan</w:t>
                  </w:r>
                  <w:r w:rsidRPr="005B4DBE">
                    <w:rPr>
                      <w:rFonts w:eastAsia="Times New Roman" w:cstheme="minorHAnsi"/>
                      <w:spacing w:val="-3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dersler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dikkate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alınır.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spacing w:before="70"/>
                    <w:rPr>
                      <w:rFonts w:eastAsia="Times New Roman" w:cstheme="minorHAnsi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566"/>
                    <w:outlineLvl w:val="0"/>
                    <w:rPr>
                      <w:rFonts w:eastAsia="Times New Roman" w:cstheme="minorHAnsi"/>
                      <w:b/>
                      <w:bCs/>
                      <w:spacing w:val="-2"/>
                    </w:rPr>
                  </w:pP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22"/>
                    <w:outlineLvl w:val="0"/>
                    <w:rPr>
                      <w:rFonts w:eastAsia="Times New Roman" w:cstheme="minorHAnsi"/>
                      <w:b/>
                      <w:bCs/>
                    </w:rPr>
                  </w:pPr>
                  <w:r w:rsidRPr="005B4DBE">
                    <w:rPr>
                      <w:rFonts w:eastAsia="Times New Roman" w:cstheme="minorHAnsi"/>
                      <w:b/>
                      <w:bCs/>
                      <w:spacing w:val="-2"/>
                    </w:rPr>
                    <w:t>EKLER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22" w:right="4411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Ek-1: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Transkript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belgesi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 xml:space="preserve">(onaylı) 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22" w:right="4411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Ek-2 Ders içerikleri (onaylı)</w:t>
                  </w:r>
                </w:p>
                <w:p w:rsidRPr="005B4DBE" w:rsidR="00BC5E53" w:rsidP="00BC5E53" w:rsidRDefault="00BC5E53">
                  <w:pPr>
                    <w:widowControl w:val="0"/>
                    <w:autoSpaceDE w:val="0"/>
                    <w:autoSpaceDN w:val="0"/>
                    <w:ind w:left="22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Ek-3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Not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aralığını gösterir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belge</w:t>
                  </w:r>
                  <w:r w:rsidRPr="005B4DBE">
                    <w:rPr>
                      <w:rFonts w:eastAsia="Times New Roman" w:cstheme="minorHAnsi"/>
                      <w:spacing w:val="-1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(onaylı)</w:t>
                  </w:r>
                </w:p>
                <w:p w:rsidRPr="005B4DBE" w:rsidR="00BC5E53" w:rsidP="00BC5E53" w:rsidRDefault="00BC5E53">
                  <w:pPr>
                    <w:rPr>
                      <w:rFonts w:cstheme="minorHAnsi"/>
                      <w:bCs/>
                    </w:rPr>
                  </w:pPr>
                </w:p>
              </w:tc>
            </w:tr>
          </w:tbl>
          <w:p w:rsidRPr="005B4DBE" w:rsidR="00BC5E53" w:rsidP="00BC5E53" w:rsidRDefault="00BC5E53">
            <w:pPr>
              <w:rPr>
                <w:rFonts w:cstheme="minorHAnsi"/>
              </w:rPr>
            </w:pPr>
          </w:p>
          <w:p w:rsidRPr="00E57B14" w:rsidR="00C90B6E" w:rsidP="00FE2AA3" w:rsidRDefault="00C90B6E">
            <w:pPr>
              <w:rPr>
                <w:bCs/>
              </w:rPr>
            </w:pPr>
            <w:bookmarkStart w:name="_GoBack" w:id="0"/>
            <w:bookmarkEnd w:id="0"/>
          </w:p>
        </w:tc>
      </w:tr>
    </w:tbl>
    <w:p w:rsidR="00526DC3" w:rsidP="006D4538" w:rsidRDefault="00526DC3"/>
    <w:sectPr w:rsidR="00526DC3" w:rsidSect="00A61006">
      <w:footerReference r:id="Rb393b24668564d72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37A" w:rsidRDefault="0018537A" w:rsidP="00BD3F84">
      <w:pPr>
        <w:spacing w:after="0" w:line="240" w:lineRule="auto"/>
      </w:pPr>
      <w:r>
        <w:separator/>
      </w:r>
    </w:p>
  </w:endnote>
  <w:endnote w:type="continuationSeparator" w:id="0">
    <w:p w:rsidR="0018537A" w:rsidRDefault="0018537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37A" w:rsidRDefault="0018537A" w:rsidP="00BD3F84">
      <w:pPr>
        <w:spacing w:after="0" w:line="240" w:lineRule="auto"/>
      </w:pPr>
      <w:r>
        <w:separator/>
      </w:r>
    </w:p>
  </w:footnote>
  <w:footnote w:type="continuationSeparator" w:id="0">
    <w:p w:rsidR="0018537A" w:rsidRDefault="0018537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DERS MUAFİYET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KYS-FR/MYO‐SLP/10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29.07.2026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BC5E5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BC5E5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53"/>
    <w:rsid w:val="00021074"/>
    <w:rsid w:val="00043054"/>
    <w:rsid w:val="000A5923"/>
    <w:rsid w:val="000E3949"/>
    <w:rsid w:val="00102B14"/>
    <w:rsid w:val="00102F0E"/>
    <w:rsid w:val="00116C00"/>
    <w:rsid w:val="00162034"/>
    <w:rsid w:val="0018537A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C5E53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b393b24668564d7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EEE25-7586-467B-954B-EDE5B0DE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1111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ÜNİVERSİTESİ</dc:creator>
  <cp:keywords/>
  <dc:description/>
  <cp:lastModifiedBy>TRABZON ÜNİVERSİTESİ</cp:lastModifiedBy>
  <cp:revision>1</cp:revision>
  <dcterms:created xsi:type="dcterms:W3CDTF">2026-07-29T11:07:00Z</dcterms:created>
  <dcterms:modified xsi:type="dcterms:W3CDTF">2026-07-29T11:08:00Z</dcterms:modified>
</cp:coreProperties>
</file>