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308"/>
      </w:tblGrid>
      <w:tr w:rsidR="00C90B6E" w:rsidTr="00E675C9">
        <w:trPr>
          <w:trHeight w:val="9915"/>
        </w:trPr>
        <w:tc>
          <w:tcPr>
            <w:tcW w:w="10178" w:type="dxa"/>
          </w:tcPr>
          <w:p w:rsidR="00D479B3" w:rsidP="00D479B3" w:rsidRDefault="00D479B3">
            <w:pPr>
              <w:ind w:right="-2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  <w:tbl>
            <w:tblPr>
              <w:tblStyle w:val="TabloKlavuzu1"/>
              <w:tblpPr w:leftFromText="141" w:rightFromText="141" w:vertAnchor="page" w:horzAnchor="margin" w:tblpY="61"/>
              <w:tblOverlap w:val="never"/>
              <w:tblW w:w="10207" w:type="dxa"/>
              <w:tblLook w:val="04A0" w:firstRow="1" w:lastRow="0" w:firstColumn="1" w:lastColumn="0" w:noHBand="0" w:noVBand="1"/>
            </w:tblPr>
            <w:tblGrid>
              <w:gridCol w:w="4117"/>
              <w:gridCol w:w="6090"/>
            </w:tblGrid>
            <w:tr w:rsidRPr="00924C3E" w:rsidR="00D479B3" w:rsidTr="00D479B3">
              <w:trPr>
                <w:trHeight w:val="454"/>
              </w:trPr>
              <w:tc>
                <w:tcPr>
                  <w:tcW w:w="10207" w:type="dxa"/>
                  <w:gridSpan w:val="2"/>
                  <w:vAlign w:val="center"/>
                </w:tcPr>
                <w:p w:rsidRPr="00924C3E" w:rsidR="00D479B3" w:rsidP="00D479B3" w:rsidRDefault="00D479B3">
                  <w:pPr>
                    <w:ind w:left="-110" w:right="-113" w:firstLine="680"/>
                    <w:jc w:val="center"/>
                    <w:rPr>
                      <w:b/>
                    </w:rPr>
                  </w:pPr>
                  <w:r w:rsidRPr="00924C3E">
                    <w:rPr>
                      <w:b/>
                    </w:rPr>
                    <w:t>TESLİM-TESELLÜME KONU ÜST YAZI BİLGİLERİ</w:t>
                  </w:r>
                </w:p>
              </w:tc>
            </w:tr>
            <w:tr w:rsidRPr="00924C3E" w:rsidR="00D479B3" w:rsidTr="00D479B3">
              <w:trPr>
                <w:cantSplit/>
                <w:trHeight w:val="618"/>
              </w:trPr>
              <w:tc>
                <w:tcPr>
                  <w:tcW w:w="4117" w:type="dxa"/>
                  <w:vAlign w:val="center"/>
                </w:tcPr>
                <w:p w:rsidRPr="00924C3E" w:rsidR="00D479B3" w:rsidP="00D479B3" w:rsidRDefault="00D479B3">
                  <w:pPr>
                    <w:rPr>
                      <w:b/>
                    </w:rPr>
                  </w:pPr>
                  <w:r w:rsidRPr="00924C3E">
                    <w:rPr>
                      <w:b/>
                    </w:rPr>
                    <w:t>EVRAKI ÜRETEN KURUM/BİRİM/KİŞİ</w:t>
                  </w:r>
                </w:p>
              </w:tc>
              <w:tc>
                <w:tcPr>
                  <w:tcW w:w="6090" w:type="dxa"/>
                </w:tcPr>
                <w:p w:rsidRPr="00924C3E" w:rsidR="00D479B3" w:rsidP="00D479B3" w:rsidRDefault="00D479B3">
                  <w:pPr>
                    <w:rPr>
                      <w:sz w:val="24"/>
                      <w:szCs w:val="24"/>
                    </w:rPr>
                  </w:pPr>
                </w:p>
                <w:p w:rsidRPr="00924C3E" w:rsidR="00D479B3" w:rsidP="00D479B3" w:rsidRDefault="00D479B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Pr="00924C3E" w:rsidR="00D479B3" w:rsidTr="00D479B3">
              <w:trPr>
                <w:cantSplit/>
                <w:trHeight w:val="618"/>
              </w:trPr>
              <w:tc>
                <w:tcPr>
                  <w:tcW w:w="4117" w:type="dxa"/>
                  <w:vAlign w:val="center"/>
                </w:tcPr>
                <w:p w:rsidRPr="00924C3E" w:rsidR="00D479B3" w:rsidP="00D479B3" w:rsidRDefault="00D479B3">
                  <w:pPr>
                    <w:rPr>
                      <w:b/>
                    </w:rPr>
                  </w:pPr>
                  <w:r w:rsidRPr="00924C3E">
                    <w:rPr>
                      <w:b/>
                    </w:rPr>
                    <w:t>EVRAK TARİHİ</w:t>
                  </w:r>
                </w:p>
              </w:tc>
              <w:tc>
                <w:tcPr>
                  <w:tcW w:w="6090" w:type="dxa"/>
                </w:tcPr>
                <w:p w:rsidRPr="00924C3E" w:rsidR="00D479B3" w:rsidP="00D479B3" w:rsidRDefault="00D479B3">
                  <w:pPr>
                    <w:rPr>
                      <w:sz w:val="24"/>
                      <w:szCs w:val="24"/>
                    </w:rPr>
                  </w:pPr>
                </w:p>
                <w:p w:rsidRPr="00924C3E" w:rsidR="00D479B3" w:rsidP="00D479B3" w:rsidRDefault="00D479B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Pr="00924C3E" w:rsidR="00D479B3" w:rsidTr="00D479B3">
              <w:trPr>
                <w:cantSplit/>
                <w:trHeight w:val="618"/>
              </w:trPr>
              <w:tc>
                <w:tcPr>
                  <w:tcW w:w="4117" w:type="dxa"/>
                  <w:vAlign w:val="center"/>
                </w:tcPr>
                <w:p w:rsidRPr="00924C3E" w:rsidR="00D479B3" w:rsidP="00D479B3" w:rsidRDefault="00D479B3">
                  <w:pPr>
                    <w:rPr>
                      <w:b/>
                    </w:rPr>
                  </w:pPr>
                  <w:r w:rsidRPr="00924C3E">
                    <w:rPr>
                      <w:b/>
                    </w:rPr>
                    <w:t>EVRAK SAYISI</w:t>
                  </w:r>
                </w:p>
              </w:tc>
              <w:tc>
                <w:tcPr>
                  <w:tcW w:w="6090" w:type="dxa"/>
                </w:tcPr>
                <w:p w:rsidRPr="00924C3E" w:rsidR="00D479B3" w:rsidP="00D479B3" w:rsidRDefault="00D479B3">
                  <w:pPr>
                    <w:rPr>
                      <w:sz w:val="24"/>
                      <w:szCs w:val="24"/>
                    </w:rPr>
                  </w:pPr>
                </w:p>
                <w:p w:rsidRPr="00924C3E" w:rsidR="00D479B3" w:rsidP="00D479B3" w:rsidRDefault="00D479B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Pr="00924C3E" w:rsidR="00D479B3" w:rsidTr="00D479B3">
              <w:trPr>
                <w:cantSplit/>
                <w:trHeight w:val="618"/>
              </w:trPr>
              <w:tc>
                <w:tcPr>
                  <w:tcW w:w="4117" w:type="dxa"/>
                  <w:vAlign w:val="center"/>
                </w:tcPr>
                <w:p w:rsidRPr="00924C3E" w:rsidR="00D479B3" w:rsidP="00D479B3" w:rsidRDefault="00D479B3">
                  <w:pPr>
                    <w:rPr>
                      <w:b/>
                    </w:rPr>
                  </w:pPr>
                  <w:r w:rsidRPr="00924C3E">
                    <w:rPr>
                      <w:b/>
                    </w:rPr>
                    <w:t>EVRAKIN KONUSU</w:t>
                  </w:r>
                </w:p>
              </w:tc>
              <w:tc>
                <w:tcPr>
                  <w:tcW w:w="6090" w:type="dxa"/>
                </w:tcPr>
                <w:p w:rsidRPr="00924C3E" w:rsidR="00D479B3" w:rsidP="00D479B3" w:rsidRDefault="00D479B3">
                  <w:pPr>
                    <w:rPr>
                      <w:sz w:val="24"/>
                      <w:szCs w:val="24"/>
                    </w:rPr>
                  </w:pPr>
                </w:p>
                <w:p w:rsidRPr="00924C3E" w:rsidR="00D479B3" w:rsidP="00D479B3" w:rsidRDefault="00D479B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Pr="00924C3E" w:rsidR="00D479B3" w:rsidTr="00D479B3">
              <w:trPr>
                <w:cantSplit/>
                <w:trHeight w:val="618"/>
              </w:trPr>
              <w:tc>
                <w:tcPr>
                  <w:tcW w:w="4117" w:type="dxa"/>
                  <w:vAlign w:val="center"/>
                </w:tcPr>
                <w:p w:rsidRPr="00924C3E" w:rsidR="00D479B3" w:rsidP="00D479B3" w:rsidRDefault="00D479B3">
                  <w:pPr>
                    <w:rPr>
                      <w:b/>
                    </w:rPr>
                  </w:pPr>
                  <w:r w:rsidRPr="00924C3E">
                    <w:rPr>
                      <w:b/>
                    </w:rPr>
                    <w:t>EVRAKIN EKİ</w:t>
                  </w:r>
                </w:p>
              </w:tc>
              <w:tc>
                <w:tcPr>
                  <w:tcW w:w="6090" w:type="dxa"/>
                </w:tcPr>
                <w:p w:rsidRPr="00924C3E" w:rsidR="00D479B3" w:rsidP="00D479B3" w:rsidRDefault="00D479B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Pr="00924C3E" w:rsidR="00D479B3" w:rsidTr="00D479B3">
              <w:trPr>
                <w:cantSplit/>
                <w:trHeight w:val="618"/>
              </w:trPr>
              <w:tc>
                <w:tcPr>
                  <w:tcW w:w="4117" w:type="dxa"/>
                  <w:vAlign w:val="center"/>
                </w:tcPr>
                <w:p w:rsidRPr="00924C3E" w:rsidR="00D479B3" w:rsidP="00D479B3" w:rsidRDefault="00D479B3">
                  <w:pPr>
                    <w:rPr>
                      <w:b/>
                    </w:rPr>
                  </w:pPr>
                  <w:r w:rsidRPr="00924C3E">
                    <w:rPr>
                      <w:b/>
                    </w:rPr>
                    <w:t>EVRAKIN TESLİM EDİLDİĞİ KURUM/BİRİM/KİŞİ</w:t>
                  </w:r>
                </w:p>
              </w:tc>
              <w:tc>
                <w:tcPr>
                  <w:tcW w:w="6090" w:type="dxa"/>
                </w:tcPr>
                <w:p w:rsidRPr="00924C3E" w:rsidR="00D479B3" w:rsidP="00D479B3" w:rsidRDefault="00D479B3">
                  <w:pPr>
                    <w:rPr>
                      <w:sz w:val="24"/>
                      <w:szCs w:val="24"/>
                    </w:rPr>
                  </w:pPr>
                </w:p>
                <w:p w:rsidRPr="00924C3E" w:rsidR="00D479B3" w:rsidP="00D479B3" w:rsidRDefault="00D479B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Pr="00924C3E" w:rsidR="00D479B3" w:rsidTr="00D479B3">
              <w:trPr>
                <w:cantSplit/>
                <w:trHeight w:val="618"/>
              </w:trPr>
              <w:tc>
                <w:tcPr>
                  <w:tcW w:w="4117" w:type="dxa"/>
                  <w:vAlign w:val="center"/>
                </w:tcPr>
                <w:p w:rsidRPr="00924C3E" w:rsidR="00D479B3" w:rsidP="00D479B3" w:rsidRDefault="00D479B3">
                  <w:pPr>
                    <w:rPr>
                      <w:b/>
                    </w:rPr>
                  </w:pPr>
                  <w:r w:rsidRPr="00924C3E">
                    <w:rPr>
                      <w:b/>
                    </w:rPr>
                    <w:t xml:space="preserve">EVRAKIN TESLİM TARİHİ  </w:t>
                  </w:r>
                </w:p>
              </w:tc>
              <w:tc>
                <w:tcPr>
                  <w:tcW w:w="6090" w:type="dxa"/>
                </w:tcPr>
                <w:p w:rsidRPr="00924C3E" w:rsidR="00D479B3" w:rsidP="00D479B3" w:rsidRDefault="00D479B3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Pr="00924C3E" w:rsidR="00D479B3" w:rsidP="00D479B3" w:rsidRDefault="00D479B3">
            <w:pPr>
              <w:ind w:right="-2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924C3E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Yukarıda bilgileri yer alan evrak ve ekleri elden teslim edilmiş/alınmış olup, iş bu teslim tutanağı teslim alana bir nüshası verilmek üzere toplam 2 (iki) nüsha düzenlenerek imza altına alınmıştır.</w:t>
            </w:r>
          </w:p>
          <w:p w:rsidRPr="00924C3E" w:rsidR="00D479B3" w:rsidP="00D479B3" w:rsidRDefault="00D479B3">
            <w:pPr>
              <w:rPr>
                <w:rFonts w:ascii="Times New Roman" w:hAnsi="Times New Roman" w:eastAsia="Times New Roman" w:cs="Times New Roman"/>
                <w:lang w:eastAsia="tr-TR"/>
              </w:rPr>
            </w:pPr>
          </w:p>
          <w:tbl>
            <w:tblPr>
              <w:tblStyle w:val="TabloKlavuzu2"/>
              <w:tblW w:w="10206" w:type="dxa"/>
              <w:tblLook w:val="04A0" w:firstRow="1" w:lastRow="0" w:firstColumn="1" w:lastColumn="0" w:noHBand="0" w:noVBand="1"/>
            </w:tblPr>
            <w:tblGrid>
              <w:gridCol w:w="1701"/>
              <w:gridCol w:w="3414"/>
              <w:gridCol w:w="1598"/>
              <w:gridCol w:w="3493"/>
            </w:tblGrid>
            <w:tr w:rsidRPr="00924C3E" w:rsidR="00D479B3" w:rsidTr="00D87BE8">
              <w:trPr>
                <w:trHeight w:val="340"/>
              </w:trPr>
              <w:tc>
                <w:tcPr>
                  <w:tcW w:w="5115" w:type="dxa"/>
                  <w:gridSpan w:val="2"/>
                  <w:vAlign w:val="center"/>
                </w:tcPr>
                <w:p w:rsidRPr="00924C3E" w:rsidR="00D479B3" w:rsidP="00D479B3" w:rsidRDefault="00D479B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24C3E">
                    <w:rPr>
                      <w:b/>
                      <w:sz w:val="24"/>
                      <w:szCs w:val="24"/>
                    </w:rPr>
                    <w:t>TESLİM EDEN</w:t>
                  </w:r>
                </w:p>
              </w:tc>
              <w:tc>
                <w:tcPr>
                  <w:tcW w:w="5091" w:type="dxa"/>
                  <w:gridSpan w:val="2"/>
                  <w:vAlign w:val="center"/>
                </w:tcPr>
                <w:p w:rsidRPr="00924C3E" w:rsidR="00D479B3" w:rsidP="00D479B3" w:rsidRDefault="00D479B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24C3E">
                    <w:rPr>
                      <w:b/>
                      <w:sz w:val="24"/>
                      <w:szCs w:val="24"/>
                    </w:rPr>
                    <w:t>TESELLÜM EDEN</w:t>
                  </w:r>
                </w:p>
              </w:tc>
            </w:tr>
            <w:tr w:rsidRPr="00924C3E" w:rsidR="00D479B3" w:rsidTr="00D87BE8">
              <w:trPr>
                <w:trHeight w:val="680"/>
              </w:trPr>
              <w:tc>
                <w:tcPr>
                  <w:tcW w:w="1701" w:type="dxa"/>
                  <w:vAlign w:val="center"/>
                </w:tcPr>
                <w:p w:rsidRPr="00924C3E" w:rsidR="00D479B3" w:rsidP="00D479B3" w:rsidRDefault="00D479B3">
                  <w:pPr>
                    <w:rPr>
                      <w:b/>
                    </w:rPr>
                  </w:pPr>
                  <w:r w:rsidRPr="00924C3E">
                    <w:rPr>
                      <w:b/>
                    </w:rPr>
                    <w:t>Adı Soyadı:</w:t>
                  </w:r>
                </w:p>
              </w:tc>
              <w:tc>
                <w:tcPr>
                  <w:tcW w:w="3414" w:type="dxa"/>
                  <w:vAlign w:val="center"/>
                </w:tcPr>
                <w:p w:rsidRPr="00924C3E" w:rsidR="00D479B3" w:rsidP="00D479B3" w:rsidRDefault="00D479B3"/>
                <w:p w:rsidRPr="00924C3E" w:rsidR="00D479B3" w:rsidP="00D479B3" w:rsidRDefault="00D479B3"/>
              </w:tc>
              <w:tc>
                <w:tcPr>
                  <w:tcW w:w="1598" w:type="dxa"/>
                  <w:vAlign w:val="center"/>
                </w:tcPr>
                <w:p w:rsidRPr="00924C3E" w:rsidR="00D479B3" w:rsidP="00D479B3" w:rsidRDefault="00D479B3">
                  <w:pPr>
                    <w:rPr>
                      <w:b/>
                    </w:rPr>
                  </w:pPr>
                  <w:r w:rsidRPr="00924C3E">
                    <w:rPr>
                      <w:b/>
                    </w:rPr>
                    <w:t>Adı Soyadı:</w:t>
                  </w:r>
                </w:p>
              </w:tc>
              <w:tc>
                <w:tcPr>
                  <w:tcW w:w="3493" w:type="dxa"/>
                </w:tcPr>
                <w:p w:rsidRPr="00924C3E" w:rsidR="00D479B3" w:rsidP="00D479B3" w:rsidRDefault="00D479B3"/>
              </w:tc>
            </w:tr>
            <w:tr w:rsidRPr="00924C3E" w:rsidR="00D479B3" w:rsidTr="00D87BE8">
              <w:trPr>
                <w:trHeight w:val="680"/>
              </w:trPr>
              <w:tc>
                <w:tcPr>
                  <w:tcW w:w="1701" w:type="dxa"/>
                  <w:vAlign w:val="center"/>
                </w:tcPr>
                <w:p w:rsidRPr="00924C3E" w:rsidR="00D479B3" w:rsidP="00D479B3" w:rsidRDefault="00D479B3">
                  <w:pPr>
                    <w:rPr>
                      <w:b/>
                    </w:rPr>
                  </w:pPr>
                  <w:r w:rsidRPr="00924C3E">
                    <w:rPr>
                      <w:b/>
                    </w:rPr>
                    <w:t>Ünvanı:</w:t>
                  </w:r>
                </w:p>
              </w:tc>
              <w:tc>
                <w:tcPr>
                  <w:tcW w:w="3414" w:type="dxa"/>
                  <w:vAlign w:val="center"/>
                </w:tcPr>
                <w:p w:rsidRPr="00924C3E" w:rsidR="00D479B3" w:rsidP="00D479B3" w:rsidRDefault="00D479B3"/>
                <w:p w:rsidRPr="00924C3E" w:rsidR="00D479B3" w:rsidP="00D479B3" w:rsidRDefault="00D479B3"/>
              </w:tc>
              <w:tc>
                <w:tcPr>
                  <w:tcW w:w="1598" w:type="dxa"/>
                  <w:vAlign w:val="center"/>
                </w:tcPr>
                <w:p w:rsidRPr="00924C3E" w:rsidR="00D479B3" w:rsidP="00D479B3" w:rsidRDefault="00D479B3">
                  <w:pPr>
                    <w:rPr>
                      <w:b/>
                    </w:rPr>
                  </w:pPr>
                  <w:r w:rsidRPr="00924C3E">
                    <w:rPr>
                      <w:b/>
                    </w:rPr>
                    <w:t>Ünvanı:</w:t>
                  </w:r>
                </w:p>
              </w:tc>
              <w:tc>
                <w:tcPr>
                  <w:tcW w:w="3493" w:type="dxa"/>
                </w:tcPr>
                <w:p w:rsidRPr="00924C3E" w:rsidR="00D479B3" w:rsidP="00D479B3" w:rsidRDefault="00D479B3"/>
              </w:tc>
            </w:tr>
            <w:tr w:rsidRPr="00924C3E" w:rsidR="00D479B3" w:rsidTr="00D87BE8">
              <w:trPr>
                <w:trHeight w:val="680"/>
              </w:trPr>
              <w:tc>
                <w:tcPr>
                  <w:tcW w:w="1701" w:type="dxa"/>
                  <w:vAlign w:val="center"/>
                </w:tcPr>
                <w:p w:rsidRPr="00924C3E" w:rsidR="00D479B3" w:rsidP="00D479B3" w:rsidRDefault="00D479B3">
                  <w:pPr>
                    <w:rPr>
                      <w:b/>
                    </w:rPr>
                  </w:pPr>
                  <w:r w:rsidRPr="00924C3E">
                    <w:rPr>
                      <w:b/>
                    </w:rPr>
                    <w:t>Görev Yaptığı Kurum/Birim:</w:t>
                  </w:r>
                </w:p>
              </w:tc>
              <w:tc>
                <w:tcPr>
                  <w:tcW w:w="3414" w:type="dxa"/>
                  <w:vAlign w:val="center"/>
                </w:tcPr>
                <w:p w:rsidRPr="00924C3E" w:rsidR="00D479B3" w:rsidP="00D479B3" w:rsidRDefault="00D479B3"/>
                <w:p w:rsidRPr="00924C3E" w:rsidR="00D479B3" w:rsidP="00D479B3" w:rsidRDefault="00D479B3"/>
              </w:tc>
              <w:tc>
                <w:tcPr>
                  <w:tcW w:w="1598" w:type="dxa"/>
                  <w:vAlign w:val="center"/>
                </w:tcPr>
                <w:p w:rsidRPr="00924C3E" w:rsidR="00D479B3" w:rsidP="00D479B3" w:rsidRDefault="00D479B3">
                  <w:pPr>
                    <w:rPr>
                      <w:b/>
                    </w:rPr>
                  </w:pPr>
                  <w:r w:rsidRPr="00924C3E">
                    <w:rPr>
                      <w:b/>
                    </w:rPr>
                    <w:t>Görev Yaptığı Kurum/Birim:</w:t>
                  </w:r>
                </w:p>
              </w:tc>
              <w:tc>
                <w:tcPr>
                  <w:tcW w:w="3493" w:type="dxa"/>
                </w:tcPr>
                <w:p w:rsidRPr="00924C3E" w:rsidR="00D479B3" w:rsidP="00D479B3" w:rsidRDefault="00D479B3"/>
              </w:tc>
            </w:tr>
            <w:tr w:rsidRPr="00924C3E" w:rsidR="00D479B3" w:rsidTr="00D87BE8">
              <w:trPr>
                <w:trHeight w:val="1359"/>
              </w:trPr>
              <w:tc>
                <w:tcPr>
                  <w:tcW w:w="1701" w:type="dxa"/>
                  <w:vAlign w:val="center"/>
                </w:tcPr>
                <w:p w:rsidRPr="00924C3E" w:rsidR="00D479B3" w:rsidP="00D479B3" w:rsidRDefault="00D479B3">
                  <w:pPr>
                    <w:rPr>
                      <w:b/>
                    </w:rPr>
                  </w:pPr>
                  <w:r w:rsidRPr="00924C3E">
                    <w:rPr>
                      <w:b/>
                    </w:rPr>
                    <w:t>İmza:</w:t>
                  </w:r>
                </w:p>
              </w:tc>
              <w:tc>
                <w:tcPr>
                  <w:tcW w:w="3414" w:type="dxa"/>
                  <w:vAlign w:val="center"/>
                </w:tcPr>
                <w:p w:rsidRPr="00924C3E" w:rsidR="00D479B3" w:rsidP="00D479B3" w:rsidRDefault="00D479B3"/>
              </w:tc>
              <w:tc>
                <w:tcPr>
                  <w:tcW w:w="1598" w:type="dxa"/>
                  <w:vAlign w:val="center"/>
                </w:tcPr>
                <w:p w:rsidRPr="00924C3E" w:rsidR="00D479B3" w:rsidP="00D479B3" w:rsidRDefault="00D479B3">
                  <w:pPr>
                    <w:rPr>
                      <w:b/>
                    </w:rPr>
                  </w:pPr>
                  <w:r w:rsidRPr="00924C3E">
                    <w:rPr>
                      <w:b/>
                    </w:rPr>
                    <w:t>İmza</w:t>
                  </w:r>
                </w:p>
              </w:tc>
              <w:tc>
                <w:tcPr>
                  <w:tcW w:w="3493" w:type="dxa"/>
                </w:tcPr>
                <w:p w:rsidRPr="00924C3E" w:rsidR="00D479B3" w:rsidP="00D479B3" w:rsidRDefault="00D479B3"/>
              </w:tc>
            </w:tr>
          </w:tbl>
          <w:p w:rsidR="00D479B3" w:rsidP="00D479B3" w:rsidRDefault="00D479B3"/>
          <w:p w:rsidR="00D479B3" w:rsidP="00D479B3" w:rsidRDefault="00D479B3">
            <w:bookmarkStart w:name="_GoBack" w:id="0"/>
            <w:bookmarkEnd w:id="0"/>
          </w:p>
          <w:p w:rsidRPr="00E57B14" w:rsidR="00C90B6E" w:rsidP="00FE2AA3" w:rsidRDefault="00C90B6E">
            <w:pPr>
              <w:rPr>
                <w:bCs/>
              </w:rPr>
            </w:pPr>
          </w:p>
        </w:tc>
      </w:tr>
    </w:tbl>
    <w:p w:rsidR="00526DC3" w:rsidP="006D4538" w:rsidRDefault="00526DC3"/>
    <w:sectPr w:rsidR="00526DC3" w:rsidSect="00A61006">
      <w:footerReference r:id="R79e56dab64f54c71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5B2" w:rsidRDefault="007845B2" w:rsidP="00BD3F84">
      <w:pPr>
        <w:spacing w:after="0" w:line="240" w:lineRule="auto"/>
      </w:pPr>
      <w:r>
        <w:separator/>
      </w:r>
    </w:p>
  </w:endnote>
  <w:endnote w:type="continuationSeparator" w:id="0">
    <w:p w:rsidR="007845B2" w:rsidRDefault="007845B2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P="00FE2AA3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5B2" w:rsidRDefault="007845B2" w:rsidP="00BD3F84">
      <w:pPr>
        <w:spacing w:after="0" w:line="240" w:lineRule="auto"/>
      </w:pPr>
      <w:r>
        <w:separator/>
      </w:r>
    </w:p>
  </w:footnote>
  <w:footnote w:type="continuationSeparator" w:id="0">
    <w:p w:rsidR="007845B2" w:rsidRDefault="007845B2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>
      <w:trPr>
        <w:trHeight w:val="1124"/>
      </w:trPr>
      <w:tc>
        <w:tcPr>
          <w:tcW w:w="2122" w:type="dxa"/>
          <w:vMerge w:val="restart"/>
          <w:shd w:val="clear" w:color="auto" w:fill="auto"/>
          <w:noWrap/>
          <w:vAlign w:val="center"/>
        </w:tcPr>
        <w:p w:rsidR="004A22C2" w:rsidP="004A22C2" w:rsidRDefault="004A22C2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shd w:val="clear" w:color="auto" w:fill="auto"/>
          <w:noWrap/>
          <w:vAlign w:val="center"/>
        </w:tcPr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Şalpazarı Meslek Yüksekokulu</w:t>
          </w:r>
        </w:p>
      </w:tc>
      <w:tc>
        <w:tcPr>
          <w:tcW w:w="2688" w:type="dxa"/>
          <w:shd w:val="clear" w:color="auto" w:fill="auto"/>
          <w:noWrap/>
          <w:vAlign w:val="center"/>
        </w:tcPr>
        <w:p w:rsidRPr="008D50BA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shd w:val="clear" w:color="auto" w:fill="auto"/>
          <w:noWrap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shd w:val="clear" w:color="auto" w:fill="auto"/>
          <w:noWrap/>
          <w:vAlign w:val="center"/>
          <w:hideMark/>
        </w:tcPr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TESLİM TESELLÜM BELGESİ</w:t>
          </w: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KYS-FR/MYO‐SLP/03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24.07.2026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5247D2" w:rsidR="004A22C2" w:rsidP="004A22C2" w:rsidRDefault="005247D2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D479B3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D479B3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B3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845B2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479B3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9B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1">
    <w:name w:val="Tablo Kılavuzu1"/>
    <w:basedOn w:val="NormalTablo"/>
    <w:next w:val="TabloKlavuzu"/>
    <w:rsid w:val="00D47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rsid w:val="00D47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79e56dab64f54c7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5B283-80A7-4FBA-81CC-9A9423349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TESLİMmm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ÜNİVERSİTESİ</dc:creator>
  <cp:keywords/>
  <dc:description/>
  <cp:lastModifiedBy>TRABZON ÜNİVERSİTESİ</cp:lastModifiedBy>
  <cp:revision>1</cp:revision>
  <dcterms:created xsi:type="dcterms:W3CDTF">2026-07-24T07:19:00Z</dcterms:created>
  <dcterms:modified xsi:type="dcterms:W3CDTF">2026-07-24T07:20:00Z</dcterms:modified>
</cp:coreProperties>
</file>