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178" w:type="dxa"/>
        <w:tblLook w:val="04A0" w:firstRow="1" w:lastRow="0" w:firstColumn="1" w:lastColumn="0" w:noHBand="0" w:noVBand="1"/>
      </w:tblPr>
      <w:tblGrid>
        <w:gridCol w:w="10178"/>
      </w:tblGrid>
      <w:tr w:rsidR="00C90B6E" w:rsidTr="00E675C9">
        <w:trPr>
          <w:trHeight w:val="9915"/>
        </w:trPr>
        <w:tc>
          <w:tcPr>
            <w:tcW w:w="10178" w:type="dxa"/>
          </w:tcPr>
          <w:p w:rsidR="00843B68" w:rsidP="00843B68" w:rsidRDefault="00843B68">
            <w:pPr>
              <w:pStyle w:val="GvdeMetni"/>
            </w:pPr>
          </w:p>
          <w:tbl>
            <w:tblPr>
              <w:tblStyle w:val="TableNormal"/>
              <w:tblW w:w="0" w:type="auto"/>
              <w:tblInd w:w="113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ook w:val="01E0" w:firstRow="1" w:lastRow="1" w:firstColumn="1" w:lastColumn="1" w:noHBand="0" w:noVBand="0"/>
            </w:tblPr>
            <w:tblGrid>
              <w:gridCol w:w="625"/>
              <w:gridCol w:w="2260"/>
              <w:gridCol w:w="984"/>
              <w:gridCol w:w="2893"/>
              <w:gridCol w:w="1092"/>
              <w:gridCol w:w="1985"/>
            </w:tblGrid>
            <w:tr w:rsidR="00843B68" w:rsidTr="00843B68">
              <w:trPr>
                <w:trHeight w:val="457"/>
              </w:trPr>
              <w:tc>
                <w:tcPr>
                  <w:tcW w:w="625" w:type="dxa"/>
                  <w:vMerge w:val="restart"/>
                </w:tcPr>
                <w:p w:rsidR="00843B68" w:rsidP="00843B68" w:rsidRDefault="00843B68">
                  <w:pPr>
                    <w:pStyle w:val="TableParagraph"/>
                  </w:pPr>
                </w:p>
              </w:tc>
              <w:tc>
                <w:tcPr>
                  <w:tcW w:w="2260" w:type="dxa"/>
                </w:tcPr>
                <w:p w:rsidR="00843B68" w:rsidP="00843B68" w:rsidRDefault="00843B68">
                  <w:pPr>
                    <w:pStyle w:val="TableParagraph"/>
                    <w:spacing w:before="89"/>
                    <w:ind w:left="110"/>
                  </w:pPr>
                  <w:r>
                    <w:t>T.C.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Kimlik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c>
              <w:tc>
                <w:tcPr>
                  <w:tcW w:w="5099" w:type="dxa"/>
                  <w:gridSpan w:val="3"/>
                </w:tcPr>
                <w:p w:rsidR="00843B68" w:rsidP="00843B68" w:rsidRDefault="00843B68">
                  <w:pPr>
                    <w:pStyle w:val="TableParagraph"/>
                  </w:pPr>
                </w:p>
              </w:tc>
              <w:tc>
                <w:tcPr>
                  <w:tcW w:w="1985" w:type="dxa"/>
                  <w:vMerge w:val="restart"/>
                </w:tcPr>
                <w:p w:rsidR="00843B68" w:rsidP="00843B68" w:rsidRDefault="00843B68">
                  <w:pPr>
                    <w:pStyle w:val="TableParagraph"/>
                    <w:rPr>
                      <w:b/>
                    </w:rPr>
                  </w:pPr>
                </w:p>
                <w:p w:rsidR="00843B68" w:rsidP="00843B68" w:rsidRDefault="00843B68">
                  <w:pPr>
                    <w:pStyle w:val="TableParagraph"/>
                    <w:spacing w:before="222"/>
                    <w:rPr>
                      <w:b/>
                    </w:rPr>
                  </w:pPr>
                </w:p>
                <w:p w:rsidR="00843B68" w:rsidP="00843B68" w:rsidRDefault="00843B68">
                  <w:pPr>
                    <w:pStyle w:val="TableParagraph"/>
                    <w:ind w:left="689"/>
                  </w:pPr>
                  <w:r>
                    <w:rPr>
                      <w:spacing w:val="-2"/>
                    </w:rPr>
                    <w:t>Fotoğraf</w:t>
                  </w:r>
                </w:p>
              </w:tc>
            </w:tr>
            <w:tr w:rsidR="00843B68" w:rsidTr="00843B68">
              <w:trPr>
                <w:trHeight w:val="397"/>
              </w:trPr>
              <w:tc>
                <w:tcPr>
                  <w:tcW w:w="625" w:type="dxa"/>
                  <w:vMerge/>
                  <w:tcBorders>
                    <w:top w:val="nil"/>
                  </w:tcBorders>
                </w:tcPr>
                <w:p w:rsidR="00843B68" w:rsidP="00843B68" w:rsidRDefault="00843B68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2260" w:type="dxa"/>
                </w:tcPr>
                <w:p w:rsidR="00843B68" w:rsidP="00843B68" w:rsidRDefault="00843B68">
                  <w:pPr>
                    <w:pStyle w:val="TableParagraph"/>
                    <w:spacing w:before="63"/>
                    <w:ind w:left="110"/>
                  </w:pPr>
                  <w:r>
                    <w:t>Adı,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rPr>
                      <w:spacing w:val="-2"/>
                    </w:rPr>
                    <w:t>Soyadı</w:t>
                  </w:r>
                </w:p>
              </w:tc>
              <w:tc>
                <w:tcPr>
                  <w:tcW w:w="5099" w:type="dxa"/>
                  <w:gridSpan w:val="3"/>
                </w:tcPr>
                <w:p w:rsidR="00843B68" w:rsidP="00843B68" w:rsidRDefault="00843B68">
                  <w:pPr>
                    <w:pStyle w:val="TableParagraph"/>
                  </w:pPr>
                </w:p>
              </w:tc>
              <w:tc>
                <w:tcPr>
                  <w:tcW w:w="1985" w:type="dxa"/>
                  <w:vMerge/>
                  <w:tcBorders>
                    <w:top w:val="nil"/>
                  </w:tcBorders>
                </w:tcPr>
                <w:p w:rsidR="00843B68" w:rsidP="00843B68" w:rsidRDefault="00843B68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43B68" w:rsidTr="00843B68">
              <w:trPr>
                <w:trHeight w:val="415"/>
              </w:trPr>
              <w:tc>
                <w:tcPr>
                  <w:tcW w:w="625" w:type="dxa"/>
                  <w:vMerge/>
                  <w:tcBorders>
                    <w:top w:val="nil"/>
                  </w:tcBorders>
                </w:tcPr>
                <w:p w:rsidR="00843B68" w:rsidP="00843B68" w:rsidRDefault="00843B68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2260" w:type="dxa"/>
                </w:tcPr>
                <w:p w:rsidR="00843B68" w:rsidP="00843B68" w:rsidRDefault="00843B68">
                  <w:pPr>
                    <w:pStyle w:val="TableParagraph"/>
                    <w:spacing w:before="70"/>
                    <w:ind w:left="110"/>
                  </w:pPr>
                  <w:r>
                    <w:t>Baba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5"/>
                    </w:rPr>
                    <w:t>Adı</w:t>
                  </w:r>
                </w:p>
              </w:tc>
              <w:tc>
                <w:tcPr>
                  <w:tcW w:w="5099" w:type="dxa"/>
                  <w:gridSpan w:val="3"/>
                </w:tcPr>
                <w:p w:rsidR="00843B68" w:rsidP="00843B68" w:rsidRDefault="00843B68">
                  <w:pPr>
                    <w:pStyle w:val="TableParagraph"/>
                  </w:pPr>
                </w:p>
              </w:tc>
              <w:tc>
                <w:tcPr>
                  <w:tcW w:w="1985" w:type="dxa"/>
                  <w:vMerge/>
                  <w:tcBorders>
                    <w:top w:val="nil"/>
                  </w:tcBorders>
                </w:tcPr>
                <w:p w:rsidR="00843B68" w:rsidP="00843B68" w:rsidRDefault="00843B68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43B68" w:rsidTr="00843B68">
              <w:trPr>
                <w:trHeight w:val="422"/>
              </w:trPr>
              <w:tc>
                <w:tcPr>
                  <w:tcW w:w="625" w:type="dxa"/>
                  <w:vMerge/>
                  <w:tcBorders>
                    <w:top w:val="nil"/>
                  </w:tcBorders>
                </w:tcPr>
                <w:p w:rsidR="00843B68" w:rsidP="00843B68" w:rsidRDefault="00843B68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2260" w:type="dxa"/>
                </w:tcPr>
                <w:p w:rsidR="00843B68" w:rsidP="00843B68" w:rsidRDefault="00843B68">
                  <w:pPr>
                    <w:pStyle w:val="TableParagraph"/>
                    <w:spacing w:before="77"/>
                    <w:ind w:left="110"/>
                  </w:pPr>
                  <w:r>
                    <w:t>Doğum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Yeri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ve</w:t>
                  </w:r>
                  <w:r>
                    <w:rPr>
                      <w:spacing w:val="-2"/>
                    </w:rPr>
                    <w:t xml:space="preserve"> Tarihi</w:t>
                  </w:r>
                </w:p>
              </w:tc>
              <w:tc>
                <w:tcPr>
                  <w:tcW w:w="5099" w:type="dxa"/>
                  <w:gridSpan w:val="3"/>
                </w:tcPr>
                <w:p w:rsidR="00843B68" w:rsidP="00843B68" w:rsidRDefault="00843B68">
                  <w:pPr>
                    <w:pStyle w:val="TableParagraph"/>
                  </w:pPr>
                </w:p>
              </w:tc>
              <w:tc>
                <w:tcPr>
                  <w:tcW w:w="1985" w:type="dxa"/>
                  <w:vMerge/>
                  <w:tcBorders>
                    <w:top w:val="nil"/>
                  </w:tcBorders>
                </w:tcPr>
                <w:p w:rsidR="00843B68" w:rsidP="00843B68" w:rsidRDefault="00843B68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43B68" w:rsidTr="00843B68">
              <w:trPr>
                <w:trHeight w:val="3545"/>
              </w:trPr>
              <w:tc>
                <w:tcPr>
                  <w:tcW w:w="625" w:type="dxa"/>
                  <w:textDirection w:val="btLr"/>
                </w:tcPr>
                <w:p w:rsidR="00843B68" w:rsidP="00843B68" w:rsidRDefault="00843B68">
                  <w:pPr>
                    <w:pStyle w:val="TableParagraph"/>
                    <w:spacing w:before="111"/>
                    <w:ind w:left="110"/>
                  </w:pPr>
                  <w:r>
                    <w:t>İşyeri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tarafından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rPr>
                      <w:spacing w:val="-2"/>
                    </w:rPr>
                    <w:t>doldurulacak</w:t>
                  </w:r>
                </w:p>
              </w:tc>
              <w:tc>
                <w:tcPr>
                  <w:tcW w:w="9344" w:type="dxa"/>
                  <w:gridSpan w:val="5"/>
                </w:tcPr>
                <w:p w:rsidR="00843B68" w:rsidP="00843B68" w:rsidRDefault="00843B68">
                  <w:pPr>
                    <w:pStyle w:val="TableParagraph"/>
                    <w:tabs>
                      <w:tab w:val="left" w:leader="dot" w:pos="8831"/>
                    </w:tabs>
                    <w:spacing w:before="245"/>
                    <w:ind w:left="130"/>
                  </w:pPr>
                  <w:r>
                    <w:t>Yukarda kimliği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2"/>
                    </w:rPr>
                    <w:t>belirtilen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spacing w:val="-2"/>
                    </w:rPr>
                    <w:t>işyerimizde</w:t>
                  </w:r>
                  <w:r>
                    <w:rPr>
                      <w:spacing w:val="-2"/>
                    </w:rPr>
                    <w:t xml:space="preserve"> ……</w:t>
                  </w:r>
                  <w:r>
                    <w:t>……………………………………………..….meslek</w:t>
                  </w:r>
                  <w:r>
                    <w:rPr>
                      <w:spacing w:val="54"/>
                    </w:rPr>
                    <w:t xml:space="preserve"> </w:t>
                  </w:r>
                  <w:r>
                    <w:rPr>
                      <w:spacing w:val="-2"/>
                    </w:rPr>
                    <w:t>alanında…../……/</w:t>
                  </w:r>
                  <w:r>
                    <w:rPr>
                      <w:spacing w:val="-2"/>
                    </w:rPr>
                    <w:t>………</w:t>
                  </w:r>
                  <w:r>
                    <w:rPr>
                      <w:spacing w:val="-2"/>
                    </w:rPr>
                    <w:t>tarihinden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spacing w:val="-2"/>
                    </w:rPr>
                    <w:t>itibaren……/…../</w:t>
                  </w:r>
                  <w:r>
                    <w:rPr>
                      <w:spacing w:val="-2"/>
                    </w:rPr>
                    <w:t>……….</w:t>
                  </w:r>
                  <w:r>
                    <w:t>tarihine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kadar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fiilen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çalıştığını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beyan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rPr>
                      <w:spacing w:val="-2"/>
                    </w:rPr>
                    <w:t>ederim.</w:t>
                  </w:r>
                </w:p>
                <w:p w:rsidR="00843B68" w:rsidP="00843B68" w:rsidRDefault="00843B68">
                  <w:pPr>
                    <w:pStyle w:val="TableParagraph"/>
                    <w:spacing w:before="5"/>
                    <w:ind w:left="130"/>
                    <w:rPr>
                      <w:b/>
                    </w:rPr>
                  </w:pPr>
                </w:p>
                <w:p w:rsidR="00843B68" w:rsidP="00843B68" w:rsidRDefault="00843B68">
                  <w:pPr>
                    <w:pStyle w:val="TableParagraph"/>
                    <w:spacing w:line="252" w:lineRule="exact"/>
                    <w:ind w:left="130"/>
                    <w:rPr>
                      <w:b/>
                    </w:rPr>
                  </w:pPr>
                  <w:r>
                    <w:rPr>
                      <w:b/>
                      <w:w w:val="75"/>
                    </w:rPr>
                    <w:t>İş</w:t>
                  </w:r>
                  <w:r>
                    <w:rPr>
                      <w:b/>
                      <w:w w:val="75"/>
                    </w:rPr>
                    <w:t>yeri</w:t>
                  </w:r>
                  <w:r>
                    <w:rPr>
                      <w:b/>
                      <w:spacing w:val="4"/>
                    </w:rPr>
                    <w:t xml:space="preserve"> </w:t>
                  </w:r>
                  <w:r>
                    <w:rPr>
                      <w:b/>
                      <w:spacing w:val="-2"/>
                      <w:w w:val="95"/>
                    </w:rPr>
                    <w:t>sahibinin</w:t>
                  </w:r>
                </w:p>
                <w:p w:rsidR="00843B68" w:rsidP="00843B68" w:rsidRDefault="00843B68">
                  <w:pPr>
                    <w:pStyle w:val="TableParagraph"/>
                    <w:spacing w:line="252" w:lineRule="exact"/>
                    <w:ind w:left="130"/>
                  </w:pPr>
                  <w:r>
                    <w:t>Adı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Soyadı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rPr>
                      <w:spacing w:val="-10"/>
                    </w:rPr>
                    <w:t>:</w:t>
                  </w:r>
                </w:p>
                <w:p w:rsidR="00843B68" w:rsidP="00843B68" w:rsidRDefault="00843B68">
                  <w:pPr>
                    <w:pStyle w:val="TableParagraph"/>
                    <w:tabs>
                      <w:tab w:val="left" w:pos="1459"/>
                      <w:tab w:val="left" w:pos="6857"/>
                    </w:tabs>
                    <w:spacing w:line="252" w:lineRule="exact"/>
                    <w:ind w:left="130"/>
                  </w:pPr>
                  <w:r>
                    <w:rPr>
                      <w:spacing w:val="-2"/>
                    </w:rPr>
                    <w:t>Telefon</w:t>
                  </w:r>
                  <w:r>
                    <w:tab/>
                  </w:r>
                  <w:r>
                    <w:rPr>
                      <w:spacing w:val="-10"/>
                    </w:rPr>
                    <w:t>:</w:t>
                  </w:r>
                  <w:r>
                    <w:tab/>
                  </w:r>
                  <w:r>
                    <w:rPr>
                      <w:spacing w:val="-2"/>
                    </w:rPr>
                    <w:t>…………/………../20…..</w:t>
                  </w:r>
                </w:p>
                <w:p w:rsidR="00843B68" w:rsidP="00843B68" w:rsidRDefault="00843B68">
                  <w:pPr>
                    <w:pStyle w:val="TableParagraph"/>
                    <w:tabs>
                      <w:tab w:val="left" w:pos="1468"/>
                      <w:tab w:val="left" w:pos="7146"/>
                    </w:tabs>
                    <w:spacing w:line="252" w:lineRule="exact"/>
                    <w:ind w:left="130"/>
                  </w:pPr>
                  <w:r>
                    <w:rPr>
                      <w:spacing w:val="-4"/>
                    </w:rPr>
                    <w:t>Unvan</w:t>
                  </w:r>
                  <w:r>
                    <w:tab/>
                  </w:r>
                  <w:r>
                    <w:rPr>
                      <w:spacing w:val="-10"/>
                    </w:rPr>
                    <w:t>:</w:t>
                  </w:r>
                  <w:r>
                    <w:tab/>
                    <w:t>İmza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–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Kaşe -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rPr>
                      <w:spacing w:val="-2"/>
                    </w:rPr>
                    <w:t>Mühür</w:t>
                  </w:r>
                </w:p>
                <w:p w:rsidR="00843B68" w:rsidP="00843B68" w:rsidRDefault="00843B68">
                  <w:pPr>
                    <w:pStyle w:val="TableParagraph"/>
                    <w:spacing w:before="246" w:line="244" w:lineRule="auto"/>
                    <w:ind w:left="130" w:right="4943" w:hanging="53"/>
                  </w:pPr>
                  <w:r>
                    <w:t>İlgili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Öğrencinin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çalışma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alanları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ve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yaptığı</w:t>
                  </w:r>
                  <w:r>
                    <w:rPr>
                      <w:spacing w:val="-27"/>
                    </w:rPr>
                    <w:t xml:space="preserve"> </w:t>
                  </w:r>
                  <w:r>
                    <w:t xml:space="preserve">işler: </w:t>
                  </w:r>
                  <w:r>
                    <w:rPr>
                      <w:spacing w:val="-6"/>
                    </w:rPr>
                    <w:t>1-</w:t>
                  </w:r>
                </w:p>
                <w:p w:rsidR="00843B68" w:rsidP="00843B68" w:rsidRDefault="00843B68">
                  <w:pPr>
                    <w:pStyle w:val="TableParagraph"/>
                    <w:spacing w:line="242" w:lineRule="exact"/>
                    <w:ind w:left="130"/>
                  </w:pPr>
                  <w:r>
                    <w:rPr>
                      <w:spacing w:val="-5"/>
                    </w:rPr>
                    <w:t>2-</w:t>
                  </w:r>
                </w:p>
                <w:p w:rsidR="00843B68" w:rsidP="00843B68" w:rsidRDefault="00843B68">
                  <w:pPr>
                    <w:pStyle w:val="TableParagraph"/>
                    <w:spacing w:line="246" w:lineRule="exact"/>
                    <w:ind w:left="130"/>
                  </w:pPr>
                  <w:r>
                    <w:rPr>
                      <w:spacing w:val="-5"/>
                    </w:rPr>
                    <w:t>3-</w:t>
                  </w:r>
                </w:p>
              </w:tc>
            </w:tr>
            <w:tr w:rsidR="00843B68" w:rsidTr="00843B68">
              <w:trPr>
                <w:trHeight w:val="424"/>
              </w:trPr>
              <w:tc>
                <w:tcPr>
                  <w:tcW w:w="625" w:type="dxa"/>
                  <w:vMerge w:val="restart"/>
                  <w:textDirection w:val="btLr"/>
                </w:tcPr>
                <w:p w:rsidR="00843B68" w:rsidP="00843B68" w:rsidRDefault="00843B68">
                  <w:pPr>
                    <w:pStyle w:val="TableParagraph"/>
                    <w:spacing w:line="245" w:lineRule="auto"/>
                    <w:ind w:left="142" w:right="147"/>
                    <w:jc w:val="center"/>
                  </w:pPr>
                  <w:r>
                    <w:t>İşverenin</w:t>
                  </w:r>
                  <w:r>
                    <w:rPr>
                      <w:spacing w:val="-14"/>
                    </w:rPr>
                    <w:t xml:space="preserve"> </w:t>
                  </w:r>
                  <w:r>
                    <w:t>bağlı</w:t>
                  </w:r>
                  <w:r>
                    <w:rPr>
                      <w:spacing w:val="-14"/>
                    </w:rPr>
                    <w:t xml:space="preserve"> </w:t>
                  </w:r>
                  <w:r>
                    <w:t>olduğu Oda/Birlik tarafından</w:t>
                  </w:r>
                  <w:r>
                    <w:t xml:space="preserve"> </w:t>
                  </w:r>
                  <w:r>
                    <w:rPr>
                      <w:spacing w:val="-2"/>
                    </w:rPr>
                    <w:t>doldurulacak</w:t>
                  </w:r>
                </w:p>
              </w:tc>
              <w:tc>
                <w:tcPr>
                  <w:tcW w:w="3244" w:type="dxa"/>
                  <w:gridSpan w:val="2"/>
                </w:tcPr>
                <w:p w:rsidR="00843B68" w:rsidP="00843B68" w:rsidRDefault="00843B68">
                  <w:pPr>
                    <w:pStyle w:val="TableParagraph"/>
                    <w:spacing w:line="247" w:lineRule="exact"/>
                    <w:ind w:left="446"/>
                  </w:pPr>
                  <w:r>
                    <w:t>İş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Yerinin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Unvanı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ve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spacing w:val="-4"/>
                    </w:rPr>
                    <w:t>Adres</w:t>
                  </w:r>
                </w:p>
              </w:tc>
              <w:tc>
                <w:tcPr>
                  <w:tcW w:w="2893" w:type="dxa"/>
                </w:tcPr>
                <w:p w:rsidR="00843B68" w:rsidP="00843B68" w:rsidRDefault="00843B68">
                  <w:pPr>
                    <w:pStyle w:val="TableParagraph"/>
                    <w:spacing w:line="247" w:lineRule="exact"/>
                    <w:ind w:left="513"/>
                  </w:pPr>
                  <w:r>
                    <w:t>İşveren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Vergi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Kayıt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c>
              <w:tc>
                <w:tcPr>
                  <w:tcW w:w="3207" w:type="dxa"/>
                  <w:gridSpan w:val="2"/>
                </w:tcPr>
                <w:p w:rsidR="00843B68" w:rsidP="00843B68" w:rsidRDefault="00843B68">
                  <w:pPr>
                    <w:pStyle w:val="TableParagraph"/>
                    <w:spacing w:line="247" w:lineRule="exact"/>
                    <w:ind w:left="155"/>
                  </w:pPr>
                  <w:r>
                    <w:t>İşyerinde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Yapılan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İş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ve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Hizmet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spacing w:val="-4"/>
                    </w:rPr>
                    <w:t>Türü</w:t>
                  </w:r>
                </w:p>
              </w:tc>
            </w:tr>
            <w:tr w:rsidR="00843B68" w:rsidTr="00843B68">
              <w:trPr>
                <w:trHeight w:val="424"/>
              </w:trPr>
              <w:tc>
                <w:tcPr>
                  <w:tcW w:w="625" w:type="dxa"/>
                  <w:vMerge/>
                  <w:tcBorders>
                    <w:top w:val="nil"/>
                  </w:tcBorders>
                  <w:textDirection w:val="btLr"/>
                </w:tcPr>
                <w:p w:rsidR="00843B68" w:rsidP="00843B68" w:rsidRDefault="00843B68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3244" w:type="dxa"/>
                  <w:gridSpan w:val="2"/>
                </w:tcPr>
                <w:p w:rsidR="00843B68" w:rsidP="00843B68" w:rsidRDefault="00843B68">
                  <w:pPr>
                    <w:pStyle w:val="TableParagraph"/>
                  </w:pPr>
                </w:p>
              </w:tc>
              <w:tc>
                <w:tcPr>
                  <w:tcW w:w="2893" w:type="dxa"/>
                </w:tcPr>
                <w:p w:rsidR="00843B68" w:rsidP="00843B68" w:rsidRDefault="00843B68">
                  <w:pPr>
                    <w:pStyle w:val="TableParagraph"/>
                  </w:pPr>
                </w:p>
              </w:tc>
              <w:tc>
                <w:tcPr>
                  <w:tcW w:w="3207" w:type="dxa"/>
                  <w:gridSpan w:val="2"/>
                </w:tcPr>
                <w:p w:rsidR="00843B68" w:rsidP="00843B68" w:rsidRDefault="00843B68">
                  <w:pPr>
                    <w:pStyle w:val="TableParagraph"/>
                  </w:pPr>
                </w:p>
              </w:tc>
            </w:tr>
            <w:tr w:rsidR="00843B68" w:rsidTr="00843B68">
              <w:trPr>
                <w:trHeight w:val="2275"/>
              </w:trPr>
              <w:tc>
                <w:tcPr>
                  <w:tcW w:w="625" w:type="dxa"/>
                  <w:vMerge/>
                  <w:tcBorders>
                    <w:top w:val="nil"/>
                  </w:tcBorders>
                  <w:textDirection w:val="btLr"/>
                </w:tcPr>
                <w:p w:rsidR="00843B68" w:rsidP="00843B68" w:rsidRDefault="00843B68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9344" w:type="dxa"/>
                  <w:gridSpan w:val="5"/>
                </w:tcPr>
                <w:p w:rsidR="00843B68" w:rsidP="00843B68" w:rsidRDefault="00843B68">
                  <w:pPr>
                    <w:pStyle w:val="TableParagraph"/>
                    <w:spacing w:before="241" w:line="244" w:lineRule="auto"/>
                    <w:ind w:left="110"/>
                  </w:pPr>
                  <w:r>
                    <w:t>Yukarıda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kimliği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ve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vergi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kaydı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belirtilen</w:t>
                  </w:r>
                  <w:r>
                    <w:rPr>
                      <w:spacing w:val="38"/>
                    </w:rPr>
                    <w:t xml:space="preserve"> </w:t>
                  </w:r>
                  <w:r>
                    <w:t>……………..………………………………………………….. kurumumuza</w:t>
                  </w:r>
                  <w:r>
                    <w:rPr>
                      <w:spacing w:val="45"/>
                    </w:rPr>
                    <w:t xml:space="preserve"> </w:t>
                  </w:r>
                  <w:r>
                    <w:t>…</w:t>
                  </w:r>
                  <w:r>
                    <w:t>…….……</w:t>
                  </w:r>
                  <w:r>
                    <w:t>…..…………</w:t>
                  </w:r>
                  <w:r>
                    <w:rPr>
                      <w:spacing w:val="47"/>
                    </w:rPr>
                    <w:t xml:space="preserve"> </w:t>
                  </w:r>
                  <w:r>
                    <w:t>sicil</w:t>
                  </w:r>
                  <w:r>
                    <w:rPr>
                      <w:spacing w:val="48"/>
                    </w:rPr>
                    <w:t xml:space="preserve"> </w:t>
                  </w:r>
                  <w:r>
                    <w:t>no</w:t>
                  </w:r>
                  <w:r>
                    <w:rPr>
                      <w:spacing w:val="44"/>
                    </w:rPr>
                    <w:t xml:space="preserve"> </w:t>
                  </w:r>
                  <w:r>
                    <w:t>ile</w:t>
                  </w:r>
                  <w:r>
                    <w:rPr>
                      <w:spacing w:val="47"/>
                    </w:rPr>
                    <w:t xml:space="preserve"> </w:t>
                  </w:r>
                  <w:r>
                    <w:t>kayıtlı</w:t>
                  </w:r>
                  <w:r>
                    <w:rPr>
                      <w:spacing w:val="29"/>
                    </w:rPr>
                    <w:t xml:space="preserve"> </w:t>
                  </w:r>
                  <w:r>
                    <w:rPr>
                      <w:spacing w:val="-4"/>
                    </w:rPr>
                    <w:t>olup</w:t>
                  </w:r>
                  <w:r>
                    <w:rPr>
                      <w:spacing w:val="-4"/>
                    </w:rPr>
                    <w:t>………………………….</w:t>
                  </w:r>
                  <w:r>
                    <w:rPr>
                      <w:spacing w:val="-10"/>
                    </w:rPr>
                    <w:t>…</w:t>
                  </w:r>
                  <w:r>
                    <w:tab/>
                    <w:t>meslek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dalında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fiilen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rPr>
                      <w:spacing w:val="-2"/>
                    </w:rPr>
                    <w:t>çalışmaktadır.</w:t>
                  </w:r>
                </w:p>
                <w:p w:rsidR="00843B68" w:rsidP="00843B68" w:rsidRDefault="00843B68">
                  <w:pPr>
                    <w:pStyle w:val="TableParagraph"/>
                    <w:rPr>
                      <w:b/>
                    </w:rPr>
                  </w:pPr>
                </w:p>
                <w:p w:rsidR="00843B68" w:rsidP="00843B68" w:rsidRDefault="00843B68">
                  <w:pPr>
                    <w:pStyle w:val="TableParagraph"/>
                    <w:spacing w:line="253" w:lineRule="exact"/>
                    <w:ind w:left="278"/>
                    <w:rPr>
                      <w:b/>
                    </w:rPr>
                  </w:pPr>
                  <w:r>
                    <w:rPr>
                      <w:b/>
                      <w:spacing w:val="-2"/>
                    </w:rPr>
                    <w:t>Onaylayanın</w:t>
                  </w:r>
                </w:p>
                <w:p w:rsidR="00843B68" w:rsidP="00843B68" w:rsidRDefault="00843B68">
                  <w:pPr>
                    <w:pStyle w:val="TableParagraph"/>
                    <w:spacing w:line="252" w:lineRule="exact"/>
                    <w:ind w:left="391"/>
                  </w:pPr>
                  <w:r>
                    <w:t>Adı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Soyadı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rPr>
                      <w:spacing w:val="-10"/>
                    </w:rPr>
                    <w:t>:</w:t>
                  </w:r>
                </w:p>
                <w:p w:rsidR="00843B68" w:rsidP="00843B68" w:rsidRDefault="00843B68">
                  <w:pPr>
                    <w:pStyle w:val="TableParagraph"/>
                    <w:tabs>
                      <w:tab w:val="left" w:pos="1459"/>
                      <w:tab w:val="left" w:pos="6857"/>
                    </w:tabs>
                    <w:spacing w:line="246" w:lineRule="exact"/>
                    <w:ind w:left="391"/>
                  </w:pPr>
                  <w:r>
                    <w:rPr>
                      <w:spacing w:val="-2"/>
                    </w:rPr>
                    <w:t>Telefon</w:t>
                  </w:r>
                  <w:r>
                    <w:tab/>
                  </w:r>
                  <w:r>
                    <w:rPr>
                      <w:spacing w:val="-10"/>
                    </w:rPr>
                    <w:t>:</w:t>
                  </w:r>
                  <w:r>
                    <w:tab/>
                  </w:r>
                  <w:r>
                    <w:rPr>
                      <w:spacing w:val="-2"/>
                    </w:rPr>
                    <w:t>…………/………../20…..</w:t>
                  </w:r>
                </w:p>
                <w:p w:rsidR="00843B68" w:rsidP="00843B68" w:rsidRDefault="00843B68">
                  <w:pPr>
                    <w:pStyle w:val="TableParagraph"/>
                    <w:tabs>
                      <w:tab w:val="left" w:pos="1468"/>
                      <w:tab w:val="left" w:pos="7146"/>
                    </w:tabs>
                    <w:spacing w:line="246" w:lineRule="exact"/>
                    <w:ind w:left="386"/>
                  </w:pPr>
                  <w:r>
                    <w:rPr>
                      <w:spacing w:val="-4"/>
                    </w:rPr>
                    <w:t>Unvan</w:t>
                  </w:r>
                  <w:r>
                    <w:tab/>
                  </w:r>
                  <w:r>
                    <w:rPr>
                      <w:spacing w:val="-10"/>
                    </w:rPr>
                    <w:t>:</w:t>
                  </w:r>
                  <w:r>
                    <w:tab/>
                    <w:t>İmza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–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Kaşe -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rPr>
                      <w:spacing w:val="-2"/>
                    </w:rPr>
                    <w:t>Mühür</w:t>
                  </w:r>
                </w:p>
              </w:tc>
            </w:tr>
            <w:tr w:rsidR="00843B68" w:rsidTr="00843B68">
              <w:trPr>
                <w:trHeight w:val="3799"/>
              </w:trPr>
              <w:tc>
                <w:tcPr>
                  <w:tcW w:w="9969" w:type="dxa"/>
                  <w:gridSpan w:val="6"/>
                </w:tcPr>
                <w:p w:rsidR="00843B68" w:rsidP="00843B68" w:rsidRDefault="00843B68">
                  <w:pPr>
                    <w:pStyle w:val="TableParagraph"/>
                    <w:spacing w:before="250" w:line="252" w:lineRule="exact"/>
                    <w:ind w:left="19" w:right="123"/>
                    <w:jc w:val="center"/>
                    <w:rPr>
                      <w:b/>
                    </w:rPr>
                  </w:pPr>
                  <w:r>
                    <w:rPr>
                      <w:b/>
                      <w:spacing w:val="-4"/>
                    </w:rPr>
                    <w:lastRenderedPageBreak/>
                    <w:t>T.C.</w:t>
                  </w:r>
                </w:p>
                <w:p w:rsidR="00843B68" w:rsidP="00843B68" w:rsidRDefault="00843B68">
                  <w:pPr>
                    <w:pStyle w:val="TableParagraph"/>
                    <w:spacing w:line="252" w:lineRule="exact"/>
                    <w:ind w:left="11" w:right="123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TRABZON</w:t>
                  </w:r>
                  <w:r>
                    <w:rPr>
                      <w:b/>
                      <w:spacing w:val="-9"/>
                    </w:rPr>
                    <w:t xml:space="preserve"> </w:t>
                  </w:r>
                  <w:r>
                    <w:rPr>
                      <w:b/>
                      <w:spacing w:val="-7"/>
                    </w:rPr>
                    <w:t>ÜNİVERSİTESİ</w:t>
                  </w:r>
                </w:p>
                <w:p w:rsidR="00843B68" w:rsidP="00843B68" w:rsidRDefault="00843B68">
                  <w:pPr>
                    <w:pStyle w:val="TableParagraph"/>
                    <w:spacing w:before="4"/>
                    <w:ind w:left="15" w:right="123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Ş</w:t>
                  </w:r>
                  <w:r>
                    <w:rPr>
                      <w:b/>
                    </w:rPr>
                    <w:t>alpazarı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Meslek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Yüksekokulu</w:t>
                  </w:r>
                  <w:r>
                    <w:rPr>
                      <w:b/>
                      <w:spacing w:val="-1"/>
                    </w:rPr>
                    <w:t xml:space="preserve"> </w:t>
                  </w:r>
                  <w:r>
                    <w:rPr>
                      <w:b/>
                      <w:spacing w:val="-2"/>
                    </w:rPr>
                    <w:t>Müdürlüğüne</w:t>
                  </w:r>
                </w:p>
                <w:p w:rsidR="00843B68" w:rsidP="00843B68" w:rsidRDefault="00843B68">
                  <w:pPr>
                    <w:pStyle w:val="TableParagraph"/>
                    <w:tabs>
                      <w:tab w:val="left" w:leader="dot" w:pos="9178"/>
                    </w:tabs>
                    <w:spacing w:before="244"/>
                    <w:ind w:left="110" w:right="107"/>
                  </w:pPr>
                  <w:r>
                    <w:rPr>
                      <w:spacing w:val="-2"/>
                    </w:rPr>
                    <w:t xml:space="preserve">Okulunuz…………………………………………………..Bölümü,……………………………………………. </w:t>
                  </w:r>
                  <w:r>
                    <w:t>Programı………………………………………………..nolu</w:t>
                  </w:r>
                  <w:r>
                    <w:rPr>
                      <w:spacing w:val="26"/>
                    </w:rPr>
                    <w:t xml:space="preserve"> </w:t>
                  </w:r>
                  <w:r>
                    <w:rPr>
                      <w:spacing w:val="-2"/>
                    </w:rPr>
                    <w:t>öğrencisiyim</w:t>
                  </w:r>
                  <w:r>
                    <w:rPr>
                      <w:spacing w:val="-2"/>
                    </w:rPr>
                    <w:t>……………………</w:t>
                  </w:r>
                  <w:r>
                    <w:t>yılından</w:t>
                  </w:r>
                  <w:r>
                    <w:rPr>
                      <w:spacing w:val="-2"/>
                    </w:rPr>
                    <w:t xml:space="preserve"> itibaren</w:t>
                  </w:r>
                </w:p>
                <w:p w:rsidR="00843B68" w:rsidP="00843B68" w:rsidRDefault="00843B68">
                  <w:pPr>
                    <w:pStyle w:val="TableParagraph"/>
                    <w:tabs>
                      <w:tab w:val="left" w:leader="dot" w:pos="5997"/>
                    </w:tabs>
                    <w:ind w:left="110"/>
                  </w:pPr>
                  <w:r>
                    <w:rPr>
                      <w:spacing w:val="-10"/>
                    </w:rPr>
                    <w:t>…</w:t>
                  </w:r>
                  <w:r>
                    <w:tab/>
                    <w:t>isimli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iş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yerinde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çalışmaktayım.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Halen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bu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iş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rPr>
                      <w:spacing w:val="-2"/>
                    </w:rPr>
                    <w:t>yerinde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çalışmaya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devam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etmekteyim.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Zorunlu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olarak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yapmam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gereken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staj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(yaz)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çalışmasından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muaf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tutulmam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hususunda; Gereğini arz ederim.</w:t>
                  </w:r>
                </w:p>
                <w:p w:rsidR="00843B68" w:rsidP="00843B68" w:rsidRDefault="00843B68">
                  <w:pPr>
                    <w:pStyle w:val="TableParagraph"/>
                    <w:tabs>
                      <w:tab w:val="left" w:leader="dot" w:pos="5997"/>
                    </w:tabs>
                    <w:ind w:left="110"/>
                  </w:pPr>
                </w:p>
                <w:p w:rsidR="00843B68" w:rsidP="00843B68" w:rsidRDefault="00843B68">
                  <w:pPr>
                    <w:pStyle w:val="TableParagraph"/>
                    <w:spacing w:line="252" w:lineRule="exact"/>
                  </w:pPr>
                  <w:r>
                    <w:rPr>
                      <w:spacing w:val="-2"/>
                    </w:rPr>
                    <w:t xml:space="preserve">                                                                                                                                       </w:t>
                  </w:r>
                  <w:r>
                    <w:rPr>
                      <w:spacing w:val="-2"/>
                    </w:rPr>
                    <w:t>………/………/20….</w:t>
                  </w:r>
                </w:p>
                <w:p w:rsidR="00843B68" w:rsidP="00843B68" w:rsidRDefault="00843B68">
                  <w:pPr>
                    <w:pStyle w:val="TableParagraph"/>
                    <w:tabs>
                      <w:tab w:val="left" w:pos="7745"/>
                    </w:tabs>
                    <w:spacing w:line="252" w:lineRule="exact"/>
                    <w:ind w:left="223"/>
                  </w:pPr>
                  <w:r>
                    <w:t>Adres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rPr>
                      <w:spacing w:val="-10"/>
                    </w:rPr>
                    <w:t>:</w:t>
                  </w:r>
                  <w:r>
                    <w:t xml:space="preserve">                                                                                                               </w:t>
                  </w:r>
                  <w:r>
                    <w:rPr>
                      <w:spacing w:val="-2"/>
                    </w:rPr>
                    <w:t>………………………………</w:t>
                  </w:r>
                </w:p>
                <w:p w:rsidR="00843B68" w:rsidP="00843B68" w:rsidRDefault="00843B68">
                  <w:pPr>
                    <w:pStyle w:val="TableParagraph"/>
                    <w:tabs>
                      <w:tab w:val="left" w:pos="792"/>
                      <w:tab w:val="left" w:pos="7731"/>
                    </w:tabs>
                    <w:spacing w:line="247" w:lineRule="exact"/>
                    <w:ind w:left="223"/>
                  </w:pPr>
                  <w:r>
                    <w:rPr>
                      <w:spacing w:val="-5"/>
                    </w:rPr>
                    <w:t>Tel</w:t>
                  </w:r>
                  <w:r>
                    <w:tab/>
                  </w:r>
                  <w:r>
                    <w:rPr>
                      <w:spacing w:val="-10"/>
                    </w:rPr>
                    <w:t>:</w:t>
                  </w:r>
                  <w:r>
                    <w:t xml:space="preserve">                                                                                                            </w:t>
                  </w:r>
                  <w:r>
                    <w:t>Öğrencinin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adı,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soyadı,</w:t>
                  </w:r>
                  <w:r>
                    <w:rPr>
                      <w:spacing w:val="-14"/>
                    </w:rPr>
                    <w:t xml:space="preserve"> </w:t>
                  </w:r>
                  <w:r>
                    <w:rPr>
                      <w:spacing w:val="-2"/>
                    </w:rPr>
                    <w:t>imzası</w:t>
                  </w:r>
                </w:p>
                <w:p w:rsidR="00843B68" w:rsidP="00843B68" w:rsidRDefault="00843B68">
                  <w:pPr>
                    <w:pStyle w:val="TableParagraph"/>
                    <w:tabs>
                      <w:tab w:val="left" w:pos="796"/>
                      <w:tab w:val="left" w:leader="dot" w:pos="4018"/>
                    </w:tabs>
                    <w:spacing w:line="248" w:lineRule="exact"/>
                    <w:ind w:left="223"/>
                  </w:pPr>
                  <w:r>
                    <w:rPr>
                      <w:spacing w:val="-5"/>
                    </w:rPr>
                    <w:t>Ek</w:t>
                  </w:r>
                  <w:r>
                    <w:tab/>
                    <w:t>: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Görev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Belgesi,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SGK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>Dökümü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10"/>
                    </w:rPr>
                    <w:t>(</w:t>
                  </w:r>
                  <w:r>
                    <w:tab/>
                  </w:r>
                  <w:r>
                    <w:rPr>
                      <w:spacing w:val="-2"/>
                    </w:rPr>
                    <w:t>sayfa)</w:t>
                  </w:r>
                </w:p>
              </w:tc>
            </w:tr>
            <w:tr w:rsidR="00843B68" w:rsidTr="00843B68">
              <w:trPr>
                <w:trHeight w:val="3031"/>
              </w:trPr>
              <w:tc>
                <w:tcPr>
                  <w:tcW w:w="9969" w:type="dxa"/>
                  <w:gridSpan w:val="6"/>
                </w:tcPr>
                <w:p w:rsidR="00843B68" w:rsidP="00843B68" w:rsidRDefault="00843B68">
                  <w:pPr>
                    <w:pStyle w:val="TableParagraph"/>
                    <w:spacing w:line="245" w:lineRule="exact"/>
                    <w:ind w:left="587"/>
                    <w:jc w:val="center"/>
                    <w:rPr>
                      <w:b/>
                    </w:rPr>
                  </w:pPr>
                  <w:r>
                    <w:rPr>
                      <w:b/>
                      <w:spacing w:val="-2"/>
                    </w:rPr>
                    <w:t>SONUÇ</w:t>
                  </w:r>
                </w:p>
                <w:p w:rsidR="00843B68" w:rsidP="00843B68" w:rsidRDefault="00843B68">
                  <w:pPr>
                    <w:pStyle w:val="TableParagraph"/>
                    <w:tabs>
                      <w:tab w:val="left" w:leader="dot" w:pos="2080"/>
                    </w:tabs>
                    <w:spacing w:line="251" w:lineRule="exact"/>
                    <w:ind w:left="223"/>
                  </w:pPr>
                  <w:r>
                    <w:t>İlgili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rPr>
                      <w:spacing w:val="-2"/>
                    </w:rPr>
                    <w:t>öğrenci</w:t>
                  </w:r>
                  <w:r>
                    <w:tab/>
                    <w:t>İş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günlük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stajından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muaf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tutulabilir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/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rPr>
                      <w:spacing w:val="-2"/>
                    </w:rPr>
                    <w:t>tutulamaz.</w:t>
                  </w:r>
                </w:p>
                <w:p w:rsidR="00843B68" w:rsidP="00843B68" w:rsidRDefault="00843B68">
                  <w:pPr>
                    <w:pStyle w:val="TableParagraph"/>
                    <w:rPr>
                      <w:b/>
                    </w:rPr>
                  </w:pPr>
                </w:p>
                <w:p w:rsidR="00843B68" w:rsidP="00FB34B6" w:rsidRDefault="00843B68">
                  <w:pPr>
                    <w:pStyle w:val="TableParagraph"/>
                    <w:tabs>
                      <w:tab w:val="left" w:pos="7606"/>
                    </w:tabs>
                    <w:spacing w:line="252" w:lineRule="exact"/>
                    <w:ind w:left="5997" w:right="-281"/>
                    <w:jc w:val="center"/>
                  </w:pPr>
                  <w:r>
                    <w:rPr>
                      <w:noProof/>
                      <w:lang w:eastAsia="tr-TR"/>
                    </w:rPr>
                    <mc:AlternateContent>
                      <mc:Choice Requires="wpg">
                        <w:drawing>
                          <wp:anchor distT="0" distB="0" distL="0" distR="0" simplePos="0" relativeHeight="251659264" behindDoc="1" locked="0" layoutInCell="1" allowOverlap="1" wp14:editId="3898C350" wp14:anchorId="7DB58ABF">
                            <wp:simplePos x="0" y="0"/>
                            <wp:positionH relativeFrom="column">
                              <wp:posOffset>6377749</wp:posOffset>
                            </wp:positionH>
                            <wp:positionV relativeFrom="paragraph">
                              <wp:posOffset>41586</wp:posOffset>
                            </wp:positionV>
                            <wp:extent cx="100330" cy="104775"/>
                            <wp:effectExtent l="0" t="0" r="0" b="0"/>
                            <wp:wrapNone/>
                            <wp:docPr id="1" name="Group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>
                                    <a:xfrm>
                                      <a:off x="0" y="0"/>
                                      <a:ext cx="100330" cy="104775"/>
                                      <a:chOff x="0" y="0"/>
                                      <a:chExt cx="100330" cy="104775"/>
                                    </a:xfrm>
                                  </wpg:grpSpPr>
                                  <wps:wsp>
                                    <wps:cNvPr id="2" name="Graphic 2"/>
                                    <wps:cNvSpPr/>
                                    <wps:spPr>
                                      <a:xfrm>
                                        <a:off x="4762" y="4762"/>
                                        <a:ext cx="90805" cy="95250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l" t="t" r="r" b="b"/>
                                        <a:pathLst>
                                          <a:path w="90805" h="95250">
                                            <a:moveTo>
                                              <a:pt x="0" y="95250"/>
                                            </a:moveTo>
                                            <a:lnTo>
                                              <a:pt x="90804" y="95250"/>
                                            </a:lnTo>
                                            <a:lnTo>
                                              <a:pt x="90804" y="0"/>
                                            </a:lnTo>
                                            <a:lnTo>
                                              <a:pt x="0" y="0"/>
                                            </a:lnTo>
                                            <a:lnTo>
                                              <a:pt x="0" y="9525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9525">
                                        <a:solidFill>
                                          <a:srgbClr val="000000"/>
                                        </a:solidFill>
                                        <a:prstDash val="solid"/>
                                      </a:ln>
                                    </wps:spPr>
                                    <wps:bodyPr wrap="square" lIns="0" tIns="0" rIns="0" bIns="0" rtlCol="0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group id="Group 1" style="position:absolute;margin-left:502.2pt;margin-top:3.25pt;width:7.9pt;height:8.25pt;z-index:-251657216;mso-wrap-distance-left:0;mso-wrap-distance-right:0" coordsize="100330,104775" o:spid="_x0000_s1026" w14:anchorId="374E6C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">
                            <v:shape id="Graphic 2" style="position:absolute;left:4762;top:4762;width:90805;height:95250;visibility:visible;mso-wrap-style:square;v-text-anchor:top" coordsize="90805,95250" o:spid="_x0000_s1027" filled="f" path="m,95250r90804,l90804,,,,,9525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">
                              <v:path arrowok="t"/>
                            </v:shape>
                          </v:group>
                        </w:pict>
                      </mc:Fallback>
                    </mc:AlternateContent>
                  </w:r>
                  <w:r>
                    <w:rPr>
                      <w:noProof/>
                      <w:lang w:eastAsia="tr-TR"/>
                    </w:rPr>
                    <mc:AlternateContent>
                      <mc:Choice Requires="wpg">
                        <w:drawing>
                          <wp:anchor distT="0" distB="0" distL="0" distR="0" simplePos="0" relativeHeight="251660288" behindDoc="1" locked="0" layoutInCell="1" allowOverlap="1" wp14:editId="57B34AA8" wp14:anchorId="5789ACB4">
                            <wp:simplePos x="0" y="0"/>
                            <wp:positionH relativeFrom="column">
                              <wp:posOffset>4904549</wp:posOffset>
                            </wp:positionH>
                            <wp:positionV relativeFrom="paragraph">
                              <wp:posOffset>47936</wp:posOffset>
                            </wp:positionV>
                            <wp:extent cx="100330" cy="104775"/>
                            <wp:effectExtent l="0" t="0" r="0" b="0"/>
                            <wp:wrapNone/>
                            <wp:docPr id="3" name="Group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>
                                    <a:xfrm>
                                      <a:off x="0" y="0"/>
                                      <a:ext cx="100330" cy="104775"/>
                                      <a:chOff x="0" y="0"/>
                                      <a:chExt cx="100330" cy="104775"/>
                                    </a:xfrm>
                                  </wpg:grpSpPr>
                                  <wps:wsp>
                                    <wps:cNvPr id="4" name="Graphic 4"/>
                                    <wps:cNvSpPr/>
                                    <wps:spPr>
                                      <a:xfrm>
                                        <a:off x="4762" y="4762"/>
                                        <a:ext cx="90805" cy="95250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l" t="t" r="r" b="b"/>
                                        <a:pathLst>
                                          <a:path w="90805" h="95250">
                                            <a:moveTo>
                                              <a:pt x="0" y="95250"/>
                                            </a:moveTo>
                                            <a:lnTo>
                                              <a:pt x="90804" y="95250"/>
                                            </a:lnTo>
                                            <a:lnTo>
                                              <a:pt x="90804" y="0"/>
                                            </a:lnTo>
                                            <a:lnTo>
                                              <a:pt x="0" y="0"/>
                                            </a:lnTo>
                                            <a:lnTo>
                                              <a:pt x="0" y="9525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9525">
                                        <a:solidFill>
                                          <a:srgbClr val="000000"/>
                                        </a:solidFill>
                                        <a:prstDash val="solid"/>
                                      </a:ln>
                                    </wps:spPr>
                                    <wps:bodyPr wrap="square" lIns="0" tIns="0" rIns="0" bIns="0" rtlCol="0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group id="Group 3" style="position:absolute;margin-left:386.2pt;margin-top:3.75pt;width:7.9pt;height:8.25pt;z-index:-251656192;mso-wrap-distance-left:0;mso-wrap-distance-right:0" coordsize="100330,104775" o:spid="_x0000_s1026" w14:anchorId="340E2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">
                            <v:shape id="Graphic 4" style="position:absolute;left:4762;top:4762;width:90805;height:95250;visibility:visible;mso-wrap-style:square;v-text-anchor:top" coordsize="90805,95250" o:spid="_x0000_s1027" filled="f" path="m,95250r90804,l90804,,,,,9525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">
                              <v:path arrowok="t"/>
                            </v:shape>
                          </v:group>
                        </w:pict>
                      </mc:Fallback>
                    </mc:AlternateContent>
                  </w:r>
                  <w:r>
                    <w:rPr>
                      <w:spacing w:val="-2"/>
                    </w:rPr>
                    <w:t>Uygundur</w:t>
                  </w:r>
                  <w:r>
                    <w:tab/>
                    <w:t>Uygun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rPr>
                      <w:spacing w:val="-2"/>
                    </w:rPr>
                    <w:t>Değildir</w:t>
                  </w:r>
                </w:p>
                <w:p w:rsidR="00843B68" w:rsidP="00843B68" w:rsidRDefault="00843B68">
                  <w:pPr>
                    <w:pStyle w:val="TableParagraph"/>
                    <w:tabs>
                      <w:tab w:val="left" w:pos="6123"/>
                    </w:tabs>
                    <w:spacing w:line="252" w:lineRule="exact"/>
                    <w:ind w:right="376"/>
                    <w:jc w:val="center"/>
                  </w:pPr>
                  <w:r>
                    <w:rPr>
                      <w:spacing w:val="-2"/>
                    </w:rPr>
                    <w:t>……./………/20…..</w:t>
                  </w:r>
                  <w:r>
                    <w:tab/>
                  </w:r>
                  <w:r>
                    <w:rPr>
                      <w:spacing w:val="-2"/>
                    </w:rPr>
                    <w:t>……./………/20…..</w:t>
                  </w:r>
                </w:p>
                <w:p w:rsidR="00843B68" w:rsidP="00843B68" w:rsidRDefault="00843B68">
                  <w:pPr>
                    <w:pStyle w:val="TableParagraph"/>
                    <w:tabs>
                      <w:tab w:val="left" w:pos="6192"/>
                    </w:tabs>
                    <w:spacing w:line="252" w:lineRule="exact"/>
                    <w:ind w:right="261"/>
                    <w:jc w:val="center"/>
                  </w:pPr>
                  <w:r>
                    <w:t>Program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Staj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rPr>
                      <w:spacing w:val="-2"/>
                    </w:rPr>
                    <w:t>Koordinatörü</w:t>
                  </w:r>
                  <w:r>
                    <w:tab/>
                    <w:t>Yüksekokul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Staj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rPr>
                      <w:spacing w:val="-2"/>
                    </w:rPr>
                    <w:t>koordinatörü</w:t>
                  </w:r>
                </w:p>
                <w:p w:rsidR="00FB34B6" w:rsidP="00FB34B6" w:rsidRDefault="00FB34B6">
                  <w:pPr>
                    <w:pStyle w:val="TableParagraph"/>
                    <w:spacing w:before="251" w:line="477" w:lineRule="auto"/>
                    <w:ind w:left="119" w:right="311" w:hanging="39"/>
                  </w:pPr>
                </w:p>
                <w:p w:rsidR="00FB34B6" w:rsidP="00FB34B6" w:rsidRDefault="00843B68">
                  <w:pPr>
                    <w:pStyle w:val="TableParagraph"/>
                    <w:spacing w:before="251" w:line="477" w:lineRule="auto"/>
                    <w:ind w:left="119" w:right="311" w:hanging="39"/>
                  </w:pPr>
                  <w:r>
                    <w:t>Red Gerekçesi (Program</w:t>
                  </w:r>
                  <w:r w:rsidR="00FB34B6">
                    <w:t xml:space="preserve"> </w:t>
                  </w:r>
                  <w:r>
                    <w:t>K</w:t>
                  </w:r>
                  <w:r w:rsidR="00FB34B6">
                    <w:t>oordinatörü)…………</w:t>
                  </w:r>
                  <w:r>
                    <w:t xml:space="preserve">…………………………………………………………… </w:t>
                  </w:r>
                </w:p>
                <w:p w:rsidR="00843B68" w:rsidP="00FB34B6" w:rsidRDefault="00843B68">
                  <w:pPr>
                    <w:pStyle w:val="TableParagraph"/>
                    <w:spacing w:before="251" w:line="477" w:lineRule="auto"/>
                    <w:ind w:left="119" w:right="311" w:hanging="39"/>
                  </w:pPr>
                  <w:r>
                    <w:t>Red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Gerekçesi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(Yüksekokul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Staj</w:t>
                  </w:r>
                  <w:r>
                    <w:rPr>
                      <w:spacing w:val="-23"/>
                    </w:rPr>
                    <w:t xml:space="preserve"> </w:t>
                  </w:r>
                  <w:r w:rsidR="00FB34B6">
                    <w:rPr>
                      <w:spacing w:val="-2"/>
                    </w:rPr>
                    <w:t>Koordinatörü)………………………………</w:t>
                  </w:r>
                  <w:bookmarkStart w:name="_GoBack" w:id="0"/>
                  <w:bookmarkEnd w:id="0"/>
                  <w:r>
                    <w:rPr>
                      <w:spacing w:val="-2"/>
                    </w:rPr>
                    <w:t>………………………………</w:t>
                  </w:r>
                </w:p>
              </w:tc>
            </w:tr>
          </w:tbl>
          <w:p w:rsidR="00843B68" w:rsidP="00843B68" w:rsidRDefault="00843B68"/>
          <w:p w:rsidRPr="00E57B14" w:rsidR="00C90B6E" w:rsidP="00FE2AA3" w:rsidRDefault="00C90B6E">
            <w:pPr>
              <w:rPr>
                <w:bCs/>
              </w:rPr>
            </w:pPr>
          </w:p>
        </w:tc>
      </w:tr>
    </w:tbl>
    <w:p w:rsidR="00526DC3" w:rsidP="006D4538" w:rsidRDefault="00526DC3"/>
    <w:sectPr w:rsidR="00526DC3" w:rsidSect="00A61006">
      <w:footerReference r:id="R557781ff8db24e89"/>
      <w:headerReference w:type="default" r:id="rId8"/>
      <w:footerReference w:type="default" r:id="rId9"/>
      <w:pgSz w:w="11906" w:h="16838"/>
      <w:pgMar w:top="1134" w:right="454" w:bottom="45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47B1" w:rsidRDefault="008747B1" w:rsidP="00BD3F84">
      <w:r>
        <w:separator/>
      </w:r>
    </w:p>
  </w:endnote>
  <w:endnote w:type="continuationSeparator" w:id="0">
    <w:p w:rsidR="008747B1" w:rsidRDefault="008747B1" w:rsidP="00BD3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546F" w:rsidP="00FE2AA3" w:rsidRDefault="00F0546F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C17" w:rsidRDefault="00164C17">
    <w:pPr>
      <w:pStyle w:val="Footer"/>
      <w:jc w:val="center"/>
      <w:spacing w:before="0" w:after="0" w:line="240" w:lineRule="auto"/>
    </w:pPr>
    <w:r>
      <w:rPr>
        <w:rFonts w:ascii="Times New Roman" w:hAnsi="Times New Roman"/>
        <w:sz w:val="20"/>
        <w:b/>
        <w:color w:val="A33333"/>
        <w:t>5070 sayılı Elektronik İmza Kanunu çerçevesinde, bu DEB elektronik imza ile imzalanarak yayımlanmış olup, güncelliği elektronik ortamda "Trabzon Üniversitesi Kalite Doküman Yönetim Sistemi (KDYS)" üzerinden takip edilmelidir.</w:t>
      </w:rPr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47B1" w:rsidRDefault="008747B1" w:rsidP="00BD3F84">
      <w:r>
        <w:separator/>
      </w:r>
    </w:p>
  </w:footnote>
  <w:footnote w:type="continuationSeparator" w:id="0">
    <w:p w:rsidR="008747B1" w:rsidRDefault="008747B1" w:rsidP="00BD3F84"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01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2"/>
      <w:gridCol w:w="5391"/>
      <w:gridCol w:w="2688"/>
    </w:tblGrid>
    <w:tr w:rsidRPr="00C311D6" w:rsidR="004A22C2" w:rsidTr="002675ED">
      <w:trPr>
        <w:trHeight w:val="1124"/>
      </w:trPr>
      <w:tc>
        <w:tcPr>
          <w:tcW w:w="2122" w:type="dxa"/>
          <w:vMerge w:val="restart"/>
          <w:shd w:val="clear" w:color="auto" w:fill="auto"/>
          <w:noWrap/>
          <w:vAlign w:val="center"/>
        </w:tcPr>
        <w:p w:rsidR="004A22C2" w:rsidP="004A22C2" w:rsidRDefault="004A22C2">
          <w:pPr>
            <w:ind w:left="214" w:hanging="214"/>
            <w:rPr>
              <w:noProof/>
              <w:lang w:eastAsia="tr-TR"/>
            </w:rPr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1" wp14:editId="3C0E1DDE" wp14:anchorId="0BEA716D">
                <wp:simplePos x="0" y="0"/>
                <wp:positionH relativeFrom="column">
                  <wp:posOffset>203835</wp:posOffset>
                </wp:positionH>
                <wp:positionV relativeFrom="paragraph">
                  <wp:posOffset>-437515</wp:posOffset>
                </wp:positionV>
                <wp:extent cx="743585" cy="754380"/>
                <wp:effectExtent l="0" t="0" r="0" b="7620"/>
                <wp:wrapNone/>
                <wp:docPr id="5" name="Resim 5" descr="https://kid.trabzon.edu.tr/Share/8347A1FB6B6E98BCF1810516920C4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s://kid.trabzon.edu.tr/Share/8347A1FB6B6E98BCF1810516920C47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3585" cy="754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C311D6">
            <w:rPr>
              <w:rFonts w:ascii="Calibri" w:hAnsi="Calibri"/>
              <w:color w:val="000000"/>
              <w:lang w:eastAsia="tr-TR"/>
            </w:rPr>
            <w:t> </w:t>
          </w:r>
        </w:p>
      </w:tc>
      <w:tc>
        <w:tcPr>
          <w:tcW w:w="5391" w:type="dxa"/>
          <w:shd w:val="clear" w:color="auto" w:fill="auto"/>
          <w:noWrap/>
          <w:vAlign w:val="center"/>
        </w:tcPr>
        <w:p w:rsidRPr="00CB1060" w:rsidR="004A22C2" w:rsidP="004A22C2" w:rsidRDefault="004A22C2">
          <w:pPr>
            <w:jc w:val="center"/>
            <w:rPr>
              <w:rFonts w:ascii="Calibri" w:hAnsi="Calibri"/>
              <w:b/>
              <w:bCs/>
              <w:sz w:val="24"/>
              <w:szCs w:val="24"/>
              <w:lang w:eastAsia="tr-TR"/>
            </w:rPr>
          </w:pPr>
          <w:r w:rsidRPr="00CB1060">
            <w:rPr>
              <w:rFonts w:ascii="Calibri" w:hAnsi="Calibri"/>
              <w:b/>
              <w:bCs/>
              <w:sz w:val="24"/>
              <w:szCs w:val="24"/>
              <w:lang w:eastAsia="tr-TR"/>
            </w:rPr>
            <w:t xml:space="preserve">T.C. </w:t>
          </w:r>
        </w:p>
        <w:p w:rsidRPr="00CB1060" w:rsidR="004A22C2" w:rsidP="004A22C2" w:rsidRDefault="004A22C2">
          <w:pPr>
            <w:jc w:val="center"/>
            <w:rPr>
              <w:rFonts w:ascii="Calibri" w:hAnsi="Calibri"/>
              <w:b/>
              <w:bCs/>
              <w:sz w:val="24"/>
              <w:szCs w:val="24"/>
              <w:lang w:eastAsia="tr-TR"/>
            </w:rPr>
          </w:pPr>
          <w:r w:rsidRPr="00CB1060">
            <w:rPr>
              <w:rFonts w:ascii="Calibri" w:hAnsi="Calibri"/>
              <w:b/>
              <w:bCs/>
              <w:sz w:val="24"/>
              <w:szCs w:val="24"/>
              <w:lang w:eastAsia="tr-TR"/>
            </w:rPr>
            <w:t>TRABZON ÜNİVERSİTESİ</w:t>
          </w:r>
        </w:p>
        <w:p w:rsidRPr="00CB1060" w:rsidR="004A22C2" w:rsidP="004A22C2" w:rsidRDefault="00DD5402">
          <w:pPr>
            <w:jc w:val="center"/>
            <w:rPr>
              <w:rFonts w:ascii="Calibri" w:hAnsi="Calibri"/>
              <w:b/>
              <w:bCs/>
              <w:sz w:val="24"/>
              <w:szCs w:val="24"/>
              <w:lang w:eastAsia="tr-TR"/>
            </w:rPr>
          </w:pPr>
          <w:r w:rsidRPr="009C41B0">
            <w:rPr>
              <w:rFonts w:ascii="Calibri" w:hAnsi="Calibri"/>
              <w:b/>
              <w:bCs/>
              <w:sz w:val="24"/>
              <w:szCs w:val="24"/>
              <w:lang w:eastAsia="tr-TR"/>
            </w:rPr>
            <w:t>Şalpazarı Meslek Yüksekokulu</w:t>
          </w:r>
        </w:p>
      </w:tc>
      <w:tc>
        <w:tcPr>
          <w:tcW w:w="2688" w:type="dxa"/>
          <w:shd w:val="clear" w:color="auto" w:fill="auto"/>
          <w:noWrap/>
          <w:vAlign w:val="center"/>
        </w:tcPr>
        <w:p w:rsidRPr="008D50BA" w:rsidR="004A22C2" w:rsidP="004A22C2" w:rsidRDefault="004A22C2">
          <w:pPr>
            <w:rPr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Pr="00C311D6" w:rsidR="004A22C2" w:rsidTr="002675ED">
      <w:trPr>
        <w:trHeight w:val="20"/>
      </w:trPr>
      <w:tc>
        <w:tcPr>
          <w:tcW w:w="2122" w:type="dxa"/>
          <w:vMerge/>
          <w:shd w:val="clear" w:color="auto" w:fill="auto"/>
          <w:noWrap/>
          <w:vAlign w:val="center"/>
          <w:hideMark/>
        </w:tcPr>
        <w:p w:rsidRPr="00C311D6" w:rsidR="004A22C2" w:rsidP="004A22C2" w:rsidRDefault="004A22C2">
          <w:pPr>
            <w:ind w:left="214" w:hanging="214"/>
            <w:rPr>
              <w:rFonts w:ascii="Calibri" w:hAnsi="Calibri"/>
              <w:color w:val="000000"/>
              <w:lang w:eastAsia="tr-TR"/>
            </w:rPr>
          </w:pPr>
        </w:p>
      </w:tc>
      <w:tc>
        <w:tcPr>
          <w:tcW w:w="5391" w:type="dxa"/>
          <w:vMerge w:val="restart"/>
          <w:shd w:val="clear" w:color="auto" w:fill="auto"/>
          <w:noWrap/>
          <w:vAlign w:val="center"/>
          <w:hideMark/>
        </w:tcPr>
        <w:p w:rsidRPr="00CB1060" w:rsidR="004A22C2" w:rsidP="004A22C2" w:rsidRDefault="00DD5402">
          <w:pPr>
            <w:jc w:val="center"/>
            <w:rPr>
              <w:rFonts w:ascii="Calibri" w:hAnsi="Calibri"/>
              <w:b/>
              <w:bCs/>
              <w:sz w:val="24"/>
              <w:szCs w:val="24"/>
              <w:lang w:eastAsia="tr-TR"/>
            </w:rPr>
          </w:pPr>
          <w:r w:rsidRPr="009C41B0">
            <w:rPr>
              <w:rFonts w:ascii="Calibri" w:hAnsi="Calibri"/>
              <w:b/>
              <w:bCs/>
              <w:sz w:val="24"/>
              <w:szCs w:val="24"/>
              <w:lang w:eastAsia="tr-TR"/>
            </w:rPr>
            <w:t>STAJ MUAFİYET TALEP FORMU (ÖZEL SEKTÖRDE ÇALIŞANLAR İÇİN)</w:t>
          </w:r>
        </w:p>
      </w:tc>
      <w:tc>
        <w:tcPr>
          <w:tcW w:w="2688" w:type="dxa"/>
          <w:shd w:val="clear" w:color="auto" w:fill="auto"/>
          <w:noWrap/>
          <w:vAlign w:val="center"/>
          <w:hideMark/>
        </w:tcPr>
        <w:p w:rsidRPr="00797F78" w:rsidR="004A22C2" w:rsidP="004A22C2" w:rsidRDefault="004A22C2">
          <w:pPr>
            <w:rPr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bCs/>
              <w:color w:val="000000"/>
              <w:sz w:val="20"/>
              <w:szCs w:val="20"/>
              <w:lang w:eastAsia="tr-TR"/>
            </w:rPr>
            <w:t xml:space="preserve">Doküman No: </w:t>
          </w:r>
          <w:r w:rsidRPr="009C41B0" w:rsidR="00DD5402">
            <w:rPr>
              <w:bCs/>
              <w:color w:val="000000"/>
              <w:sz w:val="20"/>
              <w:szCs w:val="20"/>
              <w:lang w:eastAsia="tr-TR"/>
            </w:rPr>
            <w:t>KYS-FR/MYO‐SLP/13</w:t>
          </w:r>
        </w:p>
      </w:tc>
    </w:tr>
    <w:tr w:rsidRPr="00C311D6" w:rsidR="004A22C2" w:rsidTr="002675ED">
      <w:trPr>
        <w:trHeight w:val="20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>
          <w:pPr>
            <w:rPr>
              <w:rFonts w:ascii="Calibri" w:hAnsi="Calibri"/>
              <w:color w:val="000000"/>
              <w:lang w:eastAsia="tr-TR"/>
            </w:rPr>
          </w:pPr>
        </w:p>
      </w:tc>
      <w:tc>
        <w:tcPr>
          <w:tcW w:w="5391" w:type="dxa"/>
          <w:vMerge/>
          <w:shd w:val="clear" w:color="auto" w:fill="auto"/>
          <w:vAlign w:val="center"/>
          <w:hideMark/>
        </w:tcPr>
        <w:p w:rsidRPr="00C311D6" w:rsidR="004A22C2" w:rsidP="004A22C2" w:rsidRDefault="004A22C2">
          <w:pPr>
            <w:jc w:val="center"/>
            <w:rPr>
              <w:rFonts w:ascii="Calibri" w:hAnsi="Calibri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shd w:val="clear" w:color="auto" w:fill="auto"/>
          <w:noWrap/>
          <w:vAlign w:val="center"/>
          <w:hideMark/>
        </w:tcPr>
        <w:p w:rsidRPr="00797F78" w:rsidR="004A22C2" w:rsidP="004A22C2" w:rsidRDefault="004A22C2">
          <w:pPr>
            <w:rPr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bCs/>
              <w:color w:val="000000"/>
              <w:sz w:val="20"/>
              <w:szCs w:val="20"/>
              <w:lang w:eastAsia="tr-TR"/>
            </w:rPr>
            <w:t xml:space="preserve">İlk Yayın Tarihi: </w:t>
          </w:r>
          <w:r w:rsidRPr="009C41B0" w:rsidR="00DD5402">
            <w:rPr>
              <w:bCs/>
              <w:color w:val="000000"/>
              <w:sz w:val="20"/>
              <w:szCs w:val="20"/>
              <w:lang w:eastAsia="tr-TR"/>
            </w:rPr>
            <w:t>31.07.2026</w:t>
          </w:r>
        </w:p>
      </w:tc>
    </w:tr>
    <w:tr w:rsidRPr="00C311D6" w:rsidR="004A22C2" w:rsidTr="002675ED">
      <w:trPr>
        <w:trHeight w:val="20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>
          <w:pPr>
            <w:rPr>
              <w:rFonts w:ascii="Calibri" w:hAnsi="Calibri"/>
              <w:color w:val="000000"/>
              <w:lang w:eastAsia="tr-TR"/>
            </w:rPr>
          </w:pPr>
        </w:p>
      </w:tc>
      <w:tc>
        <w:tcPr>
          <w:tcW w:w="5391" w:type="dxa"/>
          <w:vMerge/>
          <w:shd w:val="clear" w:color="auto" w:fill="auto"/>
          <w:vAlign w:val="center"/>
          <w:hideMark/>
        </w:tcPr>
        <w:p w:rsidRPr="00C311D6" w:rsidR="004A22C2" w:rsidP="004A22C2" w:rsidRDefault="004A22C2">
          <w:pPr>
            <w:jc w:val="center"/>
            <w:rPr>
              <w:rFonts w:ascii="Calibri" w:hAnsi="Calibri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shd w:val="clear" w:color="auto" w:fill="auto"/>
          <w:noWrap/>
          <w:vAlign w:val="center"/>
          <w:hideMark/>
        </w:tcPr>
        <w:p w:rsidRPr="00797F78" w:rsidR="004A22C2" w:rsidP="004A22C2" w:rsidRDefault="004A22C2">
          <w:pPr>
            <w:rPr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bCs/>
              <w:color w:val="000000"/>
              <w:sz w:val="20"/>
              <w:szCs w:val="20"/>
              <w:lang w:eastAsia="tr-TR"/>
            </w:rPr>
            <w:t xml:space="preserve">Rev. No/Tar.: </w:t>
          </w:r>
          <w:r w:rsidRPr="009C41B0" w:rsidR="00DD5402">
            <w:rPr>
              <w:bCs/>
              <w:color w:val="000000"/>
              <w:sz w:val="20"/>
              <w:szCs w:val="20"/>
              <w:lang w:eastAsia="tr-TR"/>
            </w:rPr>
            <w:t>00/...</w:t>
          </w:r>
        </w:p>
      </w:tc>
    </w:tr>
    <w:tr w:rsidRPr="00C311D6" w:rsidR="004A22C2" w:rsidTr="002675ED">
      <w:trPr>
        <w:trHeight w:val="125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>
          <w:pPr>
            <w:rPr>
              <w:rFonts w:ascii="Calibri" w:hAnsi="Calibri"/>
              <w:color w:val="000000"/>
              <w:lang w:eastAsia="tr-TR"/>
            </w:rPr>
          </w:pPr>
        </w:p>
      </w:tc>
      <w:tc>
        <w:tcPr>
          <w:tcW w:w="5391" w:type="dxa"/>
          <w:vMerge/>
          <w:shd w:val="clear" w:color="auto" w:fill="auto"/>
          <w:vAlign w:val="center"/>
          <w:hideMark/>
        </w:tcPr>
        <w:p w:rsidRPr="00C311D6" w:rsidR="004A22C2" w:rsidP="004A22C2" w:rsidRDefault="004A22C2">
          <w:pPr>
            <w:jc w:val="center"/>
            <w:rPr>
              <w:rFonts w:ascii="Calibri" w:hAnsi="Calibri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shd w:val="clear" w:color="auto" w:fill="auto"/>
          <w:noWrap/>
          <w:vAlign w:val="center"/>
          <w:hideMark/>
        </w:tcPr>
        <w:p w:rsidRPr="005247D2" w:rsidR="004A22C2" w:rsidP="004A22C2" w:rsidRDefault="005247D2">
          <w:pPr>
            <w:rPr>
              <w:bCs/>
              <w:color w:val="000000"/>
              <w:sz w:val="20"/>
              <w:szCs w:val="20"/>
              <w:lang w:eastAsia="tr-TR"/>
            </w:rPr>
          </w:pPr>
          <w:r w:rsidRPr="005247D2">
            <w:rPr>
              <w:bCs/>
              <w:color w:val="000000"/>
              <w:sz w:val="20"/>
              <w:szCs w:val="20"/>
              <w:lang w:eastAsia="tr-TR"/>
            </w:rPr>
            <w:t>Sayfa</w:t>
          </w:r>
          <w:r>
            <w:rPr>
              <w:bCs/>
              <w:color w:val="000000"/>
              <w:sz w:val="20"/>
              <w:szCs w:val="20"/>
              <w:lang w:eastAsia="tr-TR"/>
            </w:rPr>
            <w:t>:</w:t>
          </w:r>
          <w:r w:rsidRPr="005247D2">
            <w:rPr>
              <w:bCs/>
              <w:color w:val="000000"/>
              <w:sz w:val="20"/>
              <w:szCs w:val="20"/>
              <w:lang w:eastAsia="tr-TR"/>
            </w:rPr>
            <w:t xml:space="preserve"> </w:t>
          </w:r>
          <w:r w:rsidRPr="005247D2">
            <w:rPr>
              <w:bCs/>
              <w:color w:val="000000"/>
              <w:sz w:val="20"/>
              <w:szCs w:val="20"/>
              <w:lang w:eastAsia="tr-TR"/>
            </w:rPr>
            <w:fldChar w:fldCharType="begin"/>
          </w:r>
          <w:r w:rsidRPr="005247D2">
            <w:rPr>
              <w:bCs/>
              <w:color w:val="000000"/>
              <w:sz w:val="20"/>
              <w:szCs w:val="20"/>
              <w:lang w:eastAsia="tr-TR"/>
            </w:rPr>
            <w:instrText>PAGE  \* Arabic  \* MERGEFORMAT</w:instrText>
          </w:r>
          <w:r w:rsidRPr="005247D2">
            <w:rPr>
              <w:bCs/>
              <w:color w:val="000000"/>
              <w:sz w:val="20"/>
              <w:szCs w:val="20"/>
              <w:lang w:eastAsia="tr-TR"/>
            </w:rPr>
            <w:fldChar w:fldCharType="separate"/>
          </w:r>
          <w:r w:rsidR="00FB34B6">
            <w:rPr>
              <w:bCs/>
              <w:noProof/>
              <w:color w:val="000000"/>
              <w:sz w:val="20"/>
              <w:szCs w:val="20"/>
              <w:lang w:eastAsia="tr-TR"/>
            </w:rPr>
            <w:t>1</w:t>
          </w:r>
          <w:r w:rsidRPr="005247D2">
            <w:rPr>
              <w:bCs/>
              <w:color w:val="000000"/>
              <w:sz w:val="20"/>
              <w:szCs w:val="20"/>
              <w:lang w:eastAsia="tr-TR"/>
            </w:rPr>
            <w:fldChar w:fldCharType="end"/>
          </w:r>
          <w:r w:rsidRPr="005247D2">
            <w:rPr>
              <w:bCs/>
              <w:color w:val="000000"/>
              <w:sz w:val="20"/>
              <w:szCs w:val="20"/>
              <w:lang w:eastAsia="tr-TR"/>
            </w:rPr>
            <w:t xml:space="preserve"> / </w:t>
          </w:r>
          <w:r w:rsidRPr="005247D2">
            <w:rPr>
              <w:bCs/>
              <w:color w:val="000000"/>
              <w:sz w:val="20"/>
              <w:szCs w:val="20"/>
              <w:lang w:eastAsia="tr-TR"/>
            </w:rPr>
            <w:fldChar w:fldCharType="begin"/>
          </w:r>
          <w:r w:rsidRPr="005247D2">
            <w:rPr>
              <w:bCs/>
              <w:color w:val="000000"/>
              <w:sz w:val="20"/>
              <w:szCs w:val="20"/>
              <w:lang w:eastAsia="tr-TR"/>
            </w:rPr>
            <w:instrText>NUMPAGES  \* Arabic  \* MERGEFORMAT</w:instrText>
          </w:r>
          <w:r w:rsidRPr="005247D2">
            <w:rPr>
              <w:bCs/>
              <w:color w:val="000000"/>
              <w:sz w:val="20"/>
              <w:szCs w:val="20"/>
              <w:lang w:eastAsia="tr-TR"/>
            </w:rPr>
            <w:fldChar w:fldCharType="separate"/>
          </w:r>
          <w:r w:rsidR="00FB34B6">
            <w:rPr>
              <w:bCs/>
              <w:noProof/>
              <w:color w:val="000000"/>
              <w:sz w:val="20"/>
              <w:szCs w:val="20"/>
              <w:lang w:eastAsia="tr-TR"/>
            </w:rPr>
            <w:t>2</w:t>
          </w:r>
          <w:r w:rsidRPr="005247D2">
            <w:rPr>
              <w:bCs/>
              <w:color w:val="000000"/>
              <w:sz w:val="20"/>
              <w:szCs w:val="20"/>
              <w:lang w:eastAsia="tr-TR"/>
            </w:rPr>
            <w:fldChar w:fldCharType="end"/>
          </w:r>
        </w:p>
      </w:tc>
    </w:tr>
  </w:tbl>
  <w:p w:rsidR="00BD3F84" w:rsidP="00A61006" w:rsidRDefault="00BD3F8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5D4CCE"/>
    <w:multiLevelType w:val="hybridMultilevel"/>
    <w:tmpl w:val="9C0E325E"/>
    <w:lvl w:ilvl="0" w:tplc="041F0011">
      <w:start w:val="1"/>
      <w:numFmt w:val="decimal"/>
      <w:lvlText w:val="%1)"/>
      <w:lvlJc w:val="left"/>
      <w:pPr>
        <w:ind w:left="1077" w:hanging="360"/>
      </w:pPr>
    </w:lvl>
    <w:lvl w:ilvl="1" w:tplc="041F0019" w:tentative="1">
      <w:start w:val="1"/>
      <w:numFmt w:val="lowerLetter"/>
      <w:lvlText w:val="%2."/>
      <w:lvlJc w:val="left"/>
      <w:pPr>
        <w:ind w:left="1797" w:hanging="360"/>
      </w:pPr>
    </w:lvl>
    <w:lvl w:ilvl="2" w:tplc="041F001B" w:tentative="1">
      <w:start w:val="1"/>
      <w:numFmt w:val="lowerRoman"/>
      <w:lvlText w:val="%3."/>
      <w:lvlJc w:val="right"/>
      <w:pPr>
        <w:ind w:left="2517" w:hanging="180"/>
      </w:pPr>
    </w:lvl>
    <w:lvl w:ilvl="3" w:tplc="041F000F" w:tentative="1">
      <w:start w:val="1"/>
      <w:numFmt w:val="decimal"/>
      <w:lvlText w:val="%4."/>
      <w:lvlJc w:val="left"/>
      <w:pPr>
        <w:ind w:left="3237" w:hanging="360"/>
      </w:pPr>
    </w:lvl>
    <w:lvl w:ilvl="4" w:tplc="041F0019" w:tentative="1">
      <w:start w:val="1"/>
      <w:numFmt w:val="lowerLetter"/>
      <w:lvlText w:val="%5."/>
      <w:lvlJc w:val="left"/>
      <w:pPr>
        <w:ind w:left="3957" w:hanging="360"/>
      </w:pPr>
    </w:lvl>
    <w:lvl w:ilvl="5" w:tplc="041F001B" w:tentative="1">
      <w:start w:val="1"/>
      <w:numFmt w:val="lowerRoman"/>
      <w:lvlText w:val="%6."/>
      <w:lvlJc w:val="right"/>
      <w:pPr>
        <w:ind w:left="4677" w:hanging="180"/>
      </w:pPr>
    </w:lvl>
    <w:lvl w:ilvl="6" w:tplc="041F000F" w:tentative="1">
      <w:start w:val="1"/>
      <w:numFmt w:val="decimal"/>
      <w:lvlText w:val="%7."/>
      <w:lvlJc w:val="left"/>
      <w:pPr>
        <w:ind w:left="5397" w:hanging="360"/>
      </w:pPr>
    </w:lvl>
    <w:lvl w:ilvl="7" w:tplc="041F0019" w:tentative="1">
      <w:start w:val="1"/>
      <w:numFmt w:val="lowerLetter"/>
      <w:lvlText w:val="%8."/>
      <w:lvlJc w:val="left"/>
      <w:pPr>
        <w:ind w:left="6117" w:hanging="360"/>
      </w:pPr>
    </w:lvl>
    <w:lvl w:ilvl="8" w:tplc="041F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2FC95DFC"/>
    <w:multiLevelType w:val="hybridMultilevel"/>
    <w:tmpl w:val="B71EAA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D136C4"/>
    <w:multiLevelType w:val="hybridMultilevel"/>
    <w:tmpl w:val="69EAB4F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6026B"/>
    <w:multiLevelType w:val="hybridMultilevel"/>
    <w:tmpl w:val="E2DCAA5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AA7442"/>
    <w:multiLevelType w:val="hybridMultilevel"/>
    <w:tmpl w:val="3F5AAC3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B68"/>
    <w:rsid w:val="00021074"/>
    <w:rsid w:val="00043054"/>
    <w:rsid w:val="000A5923"/>
    <w:rsid w:val="000E3949"/>
    <w:rsid w:val="00102B14"/>
    <w:rsid w:val="00102F0E"/>
    <w:rsid w:val="00116C00"/>
    <w:rsid w:val="00162034"/>
    <w:rsid w:val="0018767F"/>
    <w:rsid w:val="00190B79"/>
    <w:rsid w:val="00197F91"/>
    <w:rsid w:val="001B4480"/>
    <w:rsid w:val="001C15E4"/>
    <w:rsid w:val="001D7B32"/>
    <w:rsid w:val="001E288E"/>
    <w:rsid w:val="002523E2"/>
    <w:rsid w:val="002661B5"/>
    <w:rsid w:val="002675ED"/>
    <w:rsid w:val="00286AFB"/>
    <w:rsid w:val="002A563C"/>
    <w:rsid w:val="003355E8"/>
    <w:rsid w:val="00353C1C"/>
    <w:rsid w:val="003B5A8A"/>
    <w:rsid w:val="00403207"/>
    <w:rsid w:val="00432F6F"/>
    <w:rsid w:val="0044058E"/>
    <w:rsid w:val="004A22C2"/>
    <w:rsid w:val="004B3864"/>
    <w:rsid w:val="004B5D47"/>
    <w:rsid w:val="004C04B8"/>
    <w:rsid w:val="004F4CD4"/>
    <w:rsid w:val="005126B4"/>
    <w:rsid w:val="005247D2"/>
    <w:rsid w:val="00526DC3"/>
    <w:rsid w:val="005437F6"/>
    <w:rsid w:val="005C169B"/>
    <w:rsid w:val="005C3F34"/>
    <w:rsid w:val="006050B6"/>
    <w:rsid w:val="00651E55"/>
    <w:rsid w:val="006B1381"/>
    <w:rsid w:val="006D4538"/>
    <w:rsid w:val="006F3B86"/>
    <w:rsid w:val="007401AE"/>
    <w:rsid w:val="007830B0"/>
    <w:rsid w:val="00792F4E"/>
    <w:rsid w:val="007D37B3"/>
    <w:rsid w:val="00843B68"/>
    <w:rsid w:val="00852200"/>
    <w:rsid w:val="008747B1"/>
    <w:rsid w:val="008D0922"/>
    <w:rsid w:val="009316E8"/>
    <w:rsid w:val="00933767"/>
    <w:rsid w:val="0095303E"/>
    <w:rsid w:val="00957900"/>
    <w:rsid w:val="009C10F5"/>
    <w:rsid w:val="009D20DA"/>
    <w:rsid w:val="009F14F7"/>
    <w:rsid w:val="00A01DE8"/>
    <w:rsid w:val="00A20ABB"/>
    <w:rsid w:val="00A458CF"/>
    <w:rsid w:val="00A61006"/>
    <w:rsid w:val="00A61A71"/>
    <w:rsid w:val="00AC7578"/>
    <w:rsid w:val="00B16670"/>
    <w:rsid w:val="00B76C45"/>
    <w:rsid w:val="00B774E5"/>
    <w:rsid w:val="00B910EC"/>
    <w:rsid w:val="00BC084F"/>
    <w:rsid w:val="00BC3662"/>
    <w:rsid w:val="00BD3F84"/>
    <w:rsid w:val="00BD438F"/>
    <w:rsid w:val="00C05DE0"/>
    <w:rsid w:val="00C6033E"/>
    <w:rsid w:val="00C87347"/>
    <w:rsid w:val="00C90B6E"/>
    <w:rsid w:val="00CB1060"/>
    <w:rsid w:val="00CD3807"/>
    <w:rsid w:val="00CE570F"/>
    <w:rsid w:val="00D13975"/>
    <w:rsid w:val="00DD5402"/>
    <w:rsid w:val="00E02603"/>
    <w:rsid w:val="00E517CF"/>
    <w:rsid w:val="00E57B14"/>
    <w:rsid w:val="00E66350"/>
    <w:rsid w:val="00E675C9"/>
    <w:rsid w:val="00EB49F7"/>
    <w:rsid w:val="00F0546F"/>
    <w:rsid w:val="00F175DB"/>
    <w:rsid w:val="00F36898"/>
    <w:rsid w:val="00F45C55"/>
    <w:rsid w:val="00F82A49"/>
    <w:rsid w:val="00FB34B6"/>
    <w:rsid w:val="00FD0432"/>
    <w:rsid w:val="00FD5EAA"/>
    <w:rsid w:val="00FE2262"/>
    <w:rsid w:val="00FE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05C36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843B6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D3F84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stBilgiChar">
    <w:name w:val="Üst Bilgi Char"/>
    <w:basedOn w:val="VarsaylanParagrafYazTipi"/>
    <w:link w:val="stBilgi"/>
    <w:uiPriority w:val="99"/>
    <w:rsid w:val="00BD3F84"/>
  </w:style>
  <w:style w:type="paragraph" w:styleId="AltBilgi">
    <w:name w:val="footer"/>
    <w:basedOn w:val="Normal"/>
    <w:link w:val="AltBilgiChar"/>
    <w:unhideWhenUsed/>
    <w:rsid w:val="00BD3F84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ltBilgiChar">
    <w:name w:val="Alt Bilgi Char"/>
    <w:basedOn w:val="VarsaylanParagrafYazTipi"/>
    <w:link w:val="AltBilgi"/>
    <w:rsid w:val="00BD3F84"/>
  </w:style>
  <w:style w:type="table" w:styleId="TabloKlavuzu">
    <w:name w:val="Table Grid"/>
    <w:basedOn w:val="NormalTablo"/>
    <w:uiPriority w:val="39"/>
    <w:rsid w:val="0019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97F91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table" w:styleId="DzTablo4">
    <w:name w:val="Plain Table 4"/>
    <w:basedOn w:val="NormalTablo"/>
    <w:uiPriority w:val="44"/>
    <w:rsid w:val="00F05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Normal">
    <w:name w:val="Table Normal"/>
    <w:uiPriority w:val="2"/>
    <w:semiHidden/>
    <w:unhideWhenUsed/>
    <w:qFormat/>
    <w:rsid w:val="00843B6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843B68"/>
    <w:pPr>
      <w:spacing w:before="75" w:after="2"/>
      <w:ind w:right="158"/>
      <w:jc w:val="center"/>
    </w:pPr>
    <w:rPr>
      <w:b/>
      <w:bCs/>
      <w:sz w:val="20"/>
      <w:szCs w:val="20"/>
    </w:rPr>
  </w:style>
  <w:style w:type="character" w:customStyle="1" w:styleId="GvdeMetniChar">
    <w:name w:val="Gövde Metni Char"/>
    <w:basedOn w:val="VarsaylanParagrafYazTipi"/>
    <w:link w:val="GvdeMetni"/>
    <w:uiPriority w:val="1"/>
    <w:rsid w:val="00843B68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843B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33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969702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  <w:div w:id="14856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09519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</w:divs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header" Target="/word/header1.xml" Id="rId8" /><Relationship Type="http://schemas.openxmlformats.org/officeDocument/2006/relationships/styles" Target="/word/styles.xml" Id="rId3" /><Relationship Type="http://schemas.openxmlformats.org/officeDocument/2006/relationships/endnotes" Target="/word/endnotes.xml" Id="rId7" /><Relationship Type="http://schemas.openxmlformats.org/officeDocument/2006/relationships/numbering" Target="/word/numbering.xml" Id="rId2" /><Relationship Type="http://schemas.openxmlformats.org/officeDocument/2006/relationships/customXml" Target="/customXml/item1.xml" Id="rId1" /><Relationship Type="http://schemas.openxmlformats.org/officeDocument/2006/relationships/footnotes" Target="/word/footnotes.xml" Id="rId6" /><Relationship Type="http://schemas.openxmlformats.org/officeDocument/2006/relationships/theme" Target="/word/theme/theme1.xml" Id="rId11" /><Relationship Type="http://schemas.openxmlformats.org/officeDocument/2006/relationships/webSettings" Target="/word/webSettings.xml" Id="rId5" /><Relationship Type="http://schemas.openxmlformats.org/officeDocument/2006/relationships/fontTable" Target="/word/fontTable.xml" Id="rId10" /><Relationship Type="http://schemas.openxmlformats.org/officeDocument/2006/relationships/settings" Target="/word/settings.xml" Id="rId4" /><Relationship Type="http://schemas.openxmlformats.org/officeDocument/2006/relationships/footer" Target="/word/footer1.xml" Id="rId9" /><Relationship Type="http://schemas.openxmlformats.org/officeDocument/2006/relationships/footer" Target="/word/footer2.xml" Id="R557781ff8db24e8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290EE5-FF8C-4054-84B8-AC792B961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</Template>
  <TotalTime>15</TotalTime>
  <Pages>2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Trabzon Üniversitesi</dc:creator>
  <cp:keywords/>
  <dc:description/>
  <cp:lastModifiedBy>Trabzon Üniversitesi</cp:lastModifiedBy>
  <cp:revision>1</cp:revision>
  <dcterms:created xsi:type="dcterms:W3CDTF">2026-07-31T08:28:00Z</dcterms:created>
  <dcterms:modified xsi:type="dcterms:W3CDTF">2026-07-31T08:43:00Z</dcterms:modified>
</cp:coreProperties>
</file>