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291"/>
      </w:tblGrid>
      <w:tr w:rsidR="00C90B6E" w:rsidTr="00E675C9" w14:paraId="094CC9D5" w14:textId="77777777">
        <w:trPr>
          <w:trHeight w:val="9915"/>
        </w:trPr>
        <w:tc>
          <w:tcPr>
            <w:tcW w:w="10178" w:type="dxa"/>
          </w:tcPr>
          <w:p w:rsidRPr="004E520B" w:rsidR="004E520B" w:rsidP="004E520B" w:rsidRDefault="004E520B" w14:paraId="33DF7A7E" w14:textId="48908D17">
            <w:pPr>
              <w:jc w:val="both"/>
              <w:rPr>
                <w:bCs/>
              </w:rPr>
            </w:pPr>
            <w:r w:rsidRPr="004E520B">
              <w:rPr>
                <w:bCs/>
              </w:rPr>
              <w:t>Okulunuz…………</w:t>
            </w:r>
            <w:r>
              <w:rPr>
                <w:bCs/>
              </w:rPr>
              <w:t>……</w:t>
            </w:r>
            <w:proofErr w:type="gramStart"/>
            <w:r>
              <w:rPr>
                <w:bCs/>
              </w:rPr>
              <w:t>…….</w:t>
            </w:r>
            <w:proofErr w:type="gramEnd"/>
            <w:r>
              <w:rPr>
                <w:bCs/>
              </w:rPr>
              <w:t>.</w:t>
            </w:r>
            <w:r w:rsidRPr="004E520B">
              <w:rPr>
                <w:bCs/>
              </w:rPr>
              <w:t>………</w:t>
            </w:r>
            <w:proofErr w:type="gramStart"/>
            <w:r w:rsidRPr="004E520B">
              <w:rPr>
                <w:bCs/>
              </w:rPr>
              <w:t>…….bölümü.…</w:t>
            </w:r>
            <w:proofErr w:type="gramEnd"/>
            <w:r w:rsidRPr="004E520B">
              <w:rPr>
                <w:bCs/>
              </w:rPr>
              <w:t>……</w:t>
            </w:r>
            <w:proofErr w:type="gramStart"/>
            <w:r w:rsidRPr="004E520B">
              <w:rPr>
                <w:bCs/>
              </w:rPr>
              <w:t>…….</w:t>
            </w:r>
            <w:proofErr w:type="gramEnd"/>
            <w:r w:rsidRPr="004E520B">
              <w:rPr>
                <w:bCs/>
              </w:rPr>
              <w:t>.</w:t>
            </w:r>
            <w:proofErr w:type="gramStart"/>
            <w:r w:rsidRPr="004E520B">
              <w:rPr>
                <w:bCs/>
              </w:rPr>
              <w:t>…….</w:t>
            </w:r>
            <w:proofErr w:type="gramEnd"/>
            <w:r w:rsidRPr="004E520B">
              <w:rPr>
                <w:bCs/>
              </w:rPr>
              <w:t>……………………</w:t>
            </w:r>
            <w:proofErr w:type="gramStart"/>
            <w:r w:rsidRPr="004E520B">
              <w:rPr>
                <w:bCs/>
              </w:rPr>
              <w:t>Programı</w:t>
            </w:r>
            <w:r>
              <w:rPr>
                <w:bCs/>
              </w:rPr>
              <w:t>..</w:t>
            </w:r>
            <w:r w:rsidRPr="004E520B">
              <w:rPr>
                <w:bCs/>
              </w:rPr>
              <w:t>….…</w:t>
            </w:r>
            <w:proofErr w:type="gramEnd"/>
            <w:r>
              <w:rPr>
                <w:bCs/>
              </w:rPr>
              <w:t>…</w:t>
            </w:r>
            <w:r w:rsidRPr="004E520B">
              <w:rPr>
                <w:bCs/>
              </w:rPr>
              <w:t>…</w:t>
            </w:r>
            <w:proofErr w:type="gramStart"/>
            <w:r w:rsidRPr="004E520B">
              <w:rPr>
                <w:bCs/>
              </w:rPr>
              <w:t>…….</w:t>
            </w:r>
            <w:proofErr w:type="gramEnd"/>
            <w:r w:rsidRPr="004E520B">
              <w:rPr>
                <w:bCs/>
              </w:rPr>
              <w:t>.numaralı</w:t>
            </w:r>
            <w:proofErr w:type="gramStart"/>
            <w:r w:rsidRPr="004E520B">
              <w:rPr>
                <w:bCs/>
              </w:rPr>
              <w:t>…</w:t>
            </w:r>
            <w:r>
              <w:rPr>
                <w:bCs/>
              </w:rPr>
              <w:t>….</w:t>
            </w:r>
            <w:r w:rsidRPr="004E520B">
              <w:rPr>
                <w:bCs/>
              </w:rPr>
              <w:t>…..</w:t>
            </w:r>
            <w:proofErr w:type="gramEnd"/>
            <w:r w:rsidRPr="004E520B">
              <w:rPr>
                <w:bCs/>
              </w:rPr>
              <w:t>sınıf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ö</w:t>
            </w:r>
            <w:r w:rsidRPr="004E520B">
              <w:rPr>
                <w:bCs/>
              </w:rPr>
              <w:t>ğrencisiyim.…….…</w:t>
            </w:r>
            <w:proofErr w:type="gramEnd"/>
            <w:r w:rsidRPr="004E520B">
              <w:rPr>
                <w:bCs/>
              </w:rPr>
              <w:t>………...……………sebebim/mazeretim nedeniyle aşağıda adı ve tarihi belirtilen derslerin ara sınavına katılamadım. Mazeretimin kabul edilmesini ve mazeret sınavlarına katılabilmem hususunda;</w:t>
            </w:r>
          </w:p>
          <w:p w:rsidRPr="004E520B" w:rsidR="004E520B" w:rsidP="004E520B" w:rsidRDefault="004E520B" w14:paraId="1F6AF6C4" w14:textId="77777777">
            <w:pPr>
              <w:jc w:val="both"/>
              <w:rPr>
                <w:bCs/>
              </w:rPr>
            </w:pPr>
            <w:r w:rsidRPr="004E520B">
              <w:rPr>
                <w:bCs/>
              </w:rPr>
              <w:t>Gereğinin yapılmasını arz ederim.</w:t>
            </w:r>
          </w:p>
          <w:p w:rsidRPr="004E520B" w:rsidR="004E520B" w:rsidP="004E520B" w:rsidRDefault="004E520B" w14:paraId="65897027" w14:textId="77777777">
            <w:pPr>
              <w:rPr>
                <w:bCs/>
              </w:rPr>
            </w:pPr>
          </w:p>
          <w:p w:rsidRPr="004E520B" w:rsidR="004E520B" w:rsidP="004E520B" w:rsidRDefault="004E520B" w14:paraId="64A075C9" w14:textId="77777777">
            <w:pPr>
              <w:ind w:firstLine="7259"/>
              <w:rPr>
                <w:bCs/>
              </w:rPr>
            </w:pPr>
            <w:r w:rsidRPr="004E520B">
              <w:rPr>
                <w:bCs/>
              </w:rPr>
              <w:t xml:space="preserve">   Ad </w:t>
            </w:r>
            <w:proofErr w:type="spellStart"/>
            <w:r w:rsidRPr="004E520B">
              <w:rPr>
                <w:bCs/>
              </w:rPr>
              <w:t>Soyad</w:t>
            </w:r>
            <w:proofErr w:type="spellEnd"/>
            <w:r w:rsidRPr="004E520B">
              <w:rPr>
                <w:bCs/>
              </w:rPr>
              <w:t xml:space="preserve"> - Tarih</w:t>
            </w:r>
          </w:p>
          <w:p w:rsidRPr="004E520B" w:rsidR="004E520B" w:rsidP="004E520B" w:rsidRDefault="004E520B" w14:paraId="7AD39641" w14:textId="77777777">
            <w:pPr>
              <w:ind w:firstLine="1164"/>
              <w:rPr>
                <w:bCs/>
              </w:rPr>
            </w:pP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  <w:t xml:space="preserve">  (İmza)</w:t>
            </w:r>
          </w:p>
          <w:p w:rsidRPr="004E520B" w:rsidR="004E520B" w:rsidP="004E520B" w:rsidRDefault="004E520B" w14:paraId="22382D95" w14:textId="77777777">
            <w:pPr>
              <w:rPr>
                <w:bCs/>
              </w:rPr>
            </w:pPr>
            <w:r w:rsidRPr="004E520B">
              <w:rPr>
                <w:bCs/>
              </w:rPr>
              <w:t>EK:</w:t>
            </w:r>
          </w:p>
          <w:p w:rsidRPr="004E520B" w:rsidR="004E520B" w:rsidP="004E520B" w:rsidRDefault="004E520B" w14:paraId="60396B3E" w14:textId="77777777">
            <w:pPr>
              <w:rPr>
                <w:bCs/>
              </w:rPr>
            </w:pPr>
            <w:r w:rsidRPr="004E520B">
              <w:rPr>
                <w:bCs/>
              </w:rPr>
              <w:t>1-</w:t>
            </w:r>
          </w:p>
          <w:p w:rsidRPr="004E520B" w:rsidR="004E520B" w:rsidP="004E520B" w:rsidRDefault="004E520B" w14:paraId="15D4199E" w14:textId="77777777">
            <w:pPr>
              <w:rPr>
                <w:bCs/>
              </w:rPr>
            </w:pPr>
          </w:p>
          <w:p w:rsidRPr="004E520B" w:rsidR="004E520B" w:rsidP="004E520B" w:rsidRDefault="004E520B" w14:paraId="42DAB36C" w14:textId="10E7A2FC">
            <w:pPr>
              <w:rPr>
                <w:bCs/>
              </w:rPr>
            </w:pPr>
            <w:r w:rsidRPr="004E520B">
              <w:rPr>
                <w:bCs/>
              </w:rPr>
              <w:t>Adres</w:t>
            </w:r>
            <w:proofErr w:type="gramStart"/>
            <w:r w:rsidRPr="004E520B">
              <w:rPr>
                <w:bCs/>
              </w:rPr>
              <w:t xml:space="preserve"> :…</w:t>
            </w:r>
            <w:proofErr w:type="gramEnd"/>
            <w:r w:rsidRPr="004E520B">
              <w:rPr>
                <w:bCs/>
              </w:rPr>
              <w:t>…………………………………</w:t>
            </w:r>
            <w:proofErr w:type="gramStart"/>
            <w:r w:rsidRPr="004E520B">
              <w:rPr>
                <w:bCs/>
              </w:rPr>
              <w:t>…….</w:t>
            </w:r>
            <w:proofErr w:type="gramEnd"/>
            <w:r w:rsidRPr="004E520B">
              <w:rPr>
                <w:bCs/>
              </w:rPr>
              <w:t>.…………………………………………...............</w:t>
            </w:r>
          </w:p>
          <w:p w:rsidR="004E520B" w:rsidP="004E520B" w:rsidRDefault="004E520B" w14:paraId="22511029" w14:textId="77777777">
            <w:pPr>
              <w:rPr>
                <w:bCs/>
              </w:rPr>
            </w:pPr>
          </w:p>
          <w:tbl>
            <w:tblPr>
              <w:tblStyle w:val="TabloKlavuzu"/>
              <w:tblW w:w="10065" w:type="dxa"/>
              <w:tblLook w:val="04A0" w:firstRow="1" w:lastRow="0" w:firstColumn="1" w:lastColumn="0" w:noHBand="0" w:noVBand="1"/>
            </w:tblPr>
            <w:tblGrid>
              <w:gridCol w:w="704"/>
              <w:gridCol w:w="1449"/>
              <w:gridCol w:w="3402"/>
              <w:gridCol w:w="2268"/>
              <w:gridCol w:w="2242"/>
            </w:tblGrid>
            <w:tr w:rsidRPr="004E520B" w:rsidR="004E520B" w:rsidTr="004E520B" w14:paraId="2CE38C56" w14:textId="77777777">
              <w:trPr>
                <w:trHeight w:val="332"/>
              </w:trPr>
              <w:tc>
                <w:tcPr>
                  <w:tcW w:w="704" w:type="dxa"/>
                </w:tcPr>
                <w:p w:rsidRPr="004E520B" w:rsidR="004E520B" w:rsidP="004E520B" w:rsidRDefault="004E520B" w14:paraId="50F7D3B4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4E520B">
                    <w:rPr>
                      <w:rFonts w:eastAsia="Times New Roman" w:cstheme="minorHAnsi"/>
                      <w:b/>
                      <w:bCs/>
                    </w:rPr>
                    <w:t>S.No</w:t>
                  </w:r>
                  <w:proofErr w:type="spellEnd"/>
                </w:p>
              </w:tc>
              <w:tc>
                <w:tcPr>
                  <w:tcW w:w="1449" w:type="dxa"/>
                </w:tcPr>
                <w:p w:rsidRPr="004E520B" w:rsidR="004E520B" w:rsidP="004E520B" w:rsidRDefault="004E520B" w14:paraId="4E8172D0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Dersin Kodu</w:t>
                  </w:r>
                </w:p>
              </w:tc>
              <w:tc>
                <w:tcPr>
                  <w:tcW w:w="3402" w:type="dxa"/>
                </w:tcPr>
                <w:p w:rsidRPr="004E520B" w:rsidR="004E520B" w:rsidP="004E520B" w:rsidRDefault="004E520B" w14:paraId="571E67E8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Dersin Adı</w:t>
                  </w:r>
                </w:p>
              </w:tc>
              <w:tc>
                <w:tcPr>
                  <w:tcW w:w="2268" w:type="dxa"/>
                </w:tcPr>
                <w:p w:rsidRPr="004E520B" w:rsidR="004E520B" w:rsidP="004E520B" w:rsidRDefault="004E520B" w14:paraId="44852106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Sınavın Yapıldığı Tarih</w:t>
                  </w:r>
                </w:p>
              </w:tc>
              <w:tc>
                <w:tcPr>
                  <w:tcW w:w="2242" w:type="dxa"/>
                </w:tcPr>
                <w:p w:rsidRPr="004E520B" w:rsidR="004E520B" w:rsidP="004E520B" w:rsidRDefault="004E520B" w14:paraId="4250B2AE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Sınavın Yapıldığı Saat</w:t>
                  </w:r>
                </w:p>
              </w:tc>
            </w:tr>
            <w:tr w:rsidRPr="004E520B" w:rsidR="004E520B" w:rsidTr="004E520B" w14:paraId="7C376C51" w14:textId="77777777">
              <w:trPr>
                <w:trHeight w:val="361"/>
              </w:trPr>
              <w:tc>
                <w:tcPr>
                  <w:tcW w:w="704" w:type="dxa"/>
                </w:tcPr>
                <w:p w:rsidRPr="004E520B" w:rsidR="004E520B" w:rsidP="004E520B" w:rsidRDefault="004E520B" w14:paraId="308B91E4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1</w:t>
                  </w:r>
                </w:p>
              </w:tc>
              <w:tc>
                <w:tcPr>
                  <w:tcW w:w="1449" w:type="dxa"/>
                </w:tcPr>
                <w:p w:rsidRPr="004E520B" w:rsidR="004E520B" w:rsidP="004E520B" w:rsidRDefault="004E520B" w14:paraId="756898B7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3402" w:type="dxa"/>
                </w:tcPr>
                <w:p w:rsidRPr="004E520B" w:rsidR="004E520B" w:rsidP="004E520B" w:rsidRDefault="004E520B" w14:paraId="48B789DC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68" w:type="dxa"/>
                </w:tcPr>
                <w:p w:rsidRPr="004E520B" w:rsidR="004E520B" w:rsidP="004E520B" w:rsidRDefault="004E520B" w14:paraId="44308D9F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42" w:type="dxa"/>
                </w:tcPr>
                <w:p w:rsidRPr="004E520B" w:rsidR="004E520B" w:rsidP="004E520B" w:rsidRDefault="004E520B" w14:paraId="15B5D84B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</w:tr>
            <w:tr w:rsidRPr="004E520B" w:rsidR="004E520B" w:rsidTr="004E520B" w14:paraId="4AE198AB" w14:textId="77777777">
              <w:trPr>
                <w:trHeight w:val="353"/>
              </w:trPr>
              <w:tc>
                <w:tcPr>
                  <w:tcW w:w="704" w:type="dxa"/>
                </w:tcPr>
                <w:p w:rsidRPr="004E520B" w:rsidR="004E520B" w:rsidP="004E520B" w:rsidRDefault="004E520B" w14:paraId="75434CAB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2</w:t>
                  </w:r>
                </w:p>
              </w:tc>
              <w:tc>
                <w:tcPr>
                  <w:tcW w:w="1449" w:type="dxa"/>
                </w:tcPr>
                <w:p w:rsidRPr="004E520B" w:rsidR="004E520B" w:rsidP="004E520B" w:rsidRDefault="004E520B" w14:paraId="31E13608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3402" w:type="dxa"/>
                </w:tcPr>
                <w:p w:rsidRPr="004E520B" w:rsidR="004E520B" w:rsidP="004E520B" w:rsidRDefault="004E520B" w14:paraId="27E298C4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68" w:type="dxa"/>
                </w:tcPr>
                <w:p w:rsidRPr="004E520B" w:rsidR="004E520B" w:rsidP="004E520B" w:rsidRDefault="004E520B" w14:paraId="3B0B5219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42" w:type="dxa"/>
                </w:tcPr>
                <w:p w:rsidRPr="004E520B" w:rsidR="004E520B" w:rsidP="004E520B" w:rsidRDefault="004E520B" w14:paraId="3C595A14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</w:tr>
            <w:tr w:rsidRPr="004E520B" w:rsidR="004E520B" w:rsidTr="004E520B" w14:paraId="79D8D3BA" w14:textId="77777777">
              <w:trPr>
                <w:trHeight w:val="353"/>
              </w:trPr>
              <w:tc>
                <w:tcPr>
                  <w:tcW w:w="704" w:type="dxa"/>
                </w:tcPr>
                <w:p w:rsidRPr="004E520B" w:rsidR="004E520B" w:rsidP="004E520B" w:rsidRDefault="004E520B" w14:paraId="4BAAA512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3</w:t>
                  </w:r>
                </w:p>
              </w:tc>
              <w:tc>
                <w:tcPr>
                  <w:tcW w:w="1449" w:type="dxa"/>
                </w:tcPr>
                <w:p w:rsidRPr="004E520B" w:rsidR="004E520B" w:rsidP="004E520B" w:rsidRDefault="004E520B" w14:paraId="6C8B9248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3402" w:type="dxa"/>
                </w:tcPr>
                <w:p w:rsidRPr="004E520B" w:rsidR="004E520B" w:rsidP="004E520B" w:rsidRDefault="004E520B" w14:paraId="4177BFD4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68" w:type="dxa"/>
                </w:tcPr>
                <w:p w:rsidRPr="004E520B" w:rsidR="004E520B" w:rsidP="004E520B" w:rsidRDefault="004E520B" w14:paraId="2A07029B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42" w:type="dxa"/>
                </w:tcPr>
                <w:p w:rsidRPr="004E520B" w:rsidR="004E520B" w:rsidP="004E520B" w:rsidRDefault="004E520B" w14:paraId="69FBBEEF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</w:tr>
            <w:tr w:rsidRPr="004E520B" w:rsidR="004E520B" w:rsidTr="004E520B" w14:paraId="71095FDE" w14:textId="77777777">
              <w:trPr>
                <w:trHeight w:val="361"/>
              </w:trPr>
              <w:tc>
                <w:tcPr>
                  <w:tcW w:w="704" w:type="dxa"/>
                </w:tcPr>
                <w:p w:rsidRPr="004E520B" w:rsidR="004E520B" w:rsidP="004E520B" w:rsidRDefault="004E520B" w14:paraId="0E3F7EE9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4</w:t>
                  </w:r>
                </w:p>
              </w:tc>
              <w:tc>
                <w:tcPr>
                  <w:tcW w:w="1449" w:type="dxa"/>
                </w:tcPr>
                <w:p w:rsidRPr="004E520B" w:rsidR="004E520B" w:rsidP="004E520B" w:rsidRDefault="004E520B" w14:paraId="34F45955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3402" w:type="dxa"/>
                </w:tcPr>
                <w:p w:rsidRPr="004E520B" w:rsidR="004E520B" w:rsidP="004E520B" w:rsidRDefault="004E520B" w14:paraId="1D13DD8F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68" w:type="dxa"/>
                </w:tcPr>
                <w:p w:rsidRPr="004E520B" w:rsidR="004E520B" w:rsidP="004E520B" w:rsidRDefault="004E520B" w14:paraId="1E277BF6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42" w:type="dxa"/>
                </w:tcPr>
                <w:p w:rsidRPr="004E520B" w:rsidR="004E520B" w:rsidP="004E520B" w:rsidRDefault="004E520B" w14:paraId="6BCB4B01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</w:tr>
            <w:tr w:rsidRPr="004E520B" w:rsidR="004E520B" w:rsidTr="004E520B" w14:paraId="6D76D1F1" w14:textId="77777777">
              <w:trPr>
                <w:trHeight w:val="361"/>
              </w:trPr>
              <w:tc>
                <w:tcPr>
                  <w:tcW w:w="704" w:type="dxa"/>
                </w:tcPr>
                <w:p w:rsidRPr="004E520B" w:rsidR="004E520B" w:rsidP="004E520B" w:rsidRDefault="004E520B" w14:paraId="0FAFC741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  <w:r w:rsidRPr="004E520B">
                    <w:rPr>
                      <w:rFonts w:eastAsia="Times New Roman" w:cstheme="minorHAnsi"/>
                      <w:b/>
                      <w:bCs/>
                    </w:rPr>
                    <w:t>5</w:t>
                  </w:r>
                </w:p>
              </w:tc>
              <w:tc>
                <w:tcPr>
                  <w:tcW w:w="1449" w:type="dxa"/>
                </w:tcPr>
                <w:p w:rsidRPr="004E520B" w:rsidR="004E520B" w:rsidP="004E520B" w:rsidRDefault="004E520B" w14:paraId="657BC8FA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3402" w:type="dxa"/>
                </w:tcPr>
                <w:p w:rsidRPr="004E520B" w:rsidR="004E520B" w:rsidP="004E520B" w:rsidRDefault="004E520B" w14:paraId="58D9F9C8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68" w:type="dxa"/>
                </w:tcPr>
                <w:p w:rsidRPr="004E520B" w:rsidR="004E520B" w:rsidP="004E520B" w:rsidRDefault="004E520B" w14:paraId="3D505B21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2242" w:type="dxa"/>
                </w:tcPr>
                <w:p w:rsidRPr="004E520B" w:rsidR="004E520B" w:rsidP="004E520B" w:rsidRDefault="004E520B" w14:paraId="4EC4C2ED" w14:textId="77777777">
                  <w:pPr>
                    <w:pStyle w:val="GvdeMetniGirintisi"/>
                    <w:spacing w:after="0" w:line="360" w:lineRule="auto"/>
                    <w:ind w:left="0"/>
                    <w:jc w:val="both"/>
                    <w:rPr>
                      <w:rFonts w:eastAsia="Times New Roman" w:cstheme="minorHAnsi"/>
                      <w:b/>
                      <w:bCs/>
                      <w:u w:val="single"/>
                    </w:rPr>
                  </w:pPr>
                </w:p>
              </w:tc>
            </w:tr>
          </w:tbl>
          <w:p w:rsidR="004E520B" w:rsidP="004E520B" w:rsidRDefault="004E520B" w14:paraId="7C13A128" w14:textId="77777777">
            <w:pPr>
              <w:rPr>
                <w:bCs/>
              </w:rPr>
            </w:pPr>
          </w:p>
          <w:p w:rsidRPr="004E520B" w:rsidR="004E520B" w:rsidP="004E520B" w:rsidRDefault="004E520B" w14:paraId="3D52F3DE" w14:textId="1F14E8A7">
            <w:pPr>
              <w:rPr>
                <w:bCs/>
              </w:rPr>
            </w:pPr>
            <w:r w:rsidRPr="004E520B">
              <w:rPr>
                <w:bCs/>
              </w:rPr>
              <w:tab/>
            </w:r>
            <w:r w:rsidRPr="004E520B">
              <w:rPr>
                <w:bCs/>
              </w:rPr>
              <w:tab/>
            </w:r>
          </w:p>
          <w:p w:rsidRPr="004E520B" w:rsidR="004E520B" w:rsidP="004E520B" w:rsidRDefault="004E520B" w14:paraId="32626A49" w14:textId="64CCD93D">
            <w:pPr>
              <w:rPr>
                <w:bCs/>
              </w:rPr>
            </w:pPr>
            <w:r w:rsidRPr="004E520B">
              <w:rPr>
                <w:bCs/>
              </w:rPr>
              <w:t xml:space="preserve">Not: </w:t>
            </w:r>
          </w:p>
          <w:p w:rsidRPr="004E520B" w:rsidR="004E520B" w:rsidP="004E520B" w:rsidRDefault="004E520B" w14:paraId="049435CF" w14:textId="77777777">
            <w:pPr>
              <w:rPr>
                <w:bCs/>
              </w:rPr>
            </w:pPr>
            <w:r w:rsidRPr="004E520B">
              <w:rPr>
                <w:bCs/>
              </w:rPr>
              <w:t>1. Mazeret sınavı hakkı yalnızca ara sınavlar için kullandırılır. Dönem sonu sınavı için mazeret hakkı yoktur.</w:t>
            </w:r>
          </w:p>
          <w:p w:rsidRPr="004E520B" w:rsidR="004E520B" w:rsidP="004E520B" w:rsidRDefault="004E520B" w14:paraId="44E0FE05" w14:textId="77777777">
            <w:pPr>
              <w:rPr>
                <w:bCs/>
              </w:rPr>
            </w:pPr>
            <w:r w:rsidRPr="004E520B">
              <w:rPr>
                <w:bCs/>
              </w:rPr>
              <w:t xml:space="preserve">2. Dilekçenin ve ekindeki belgelerin (sağlık kurulu, heyet raporu vs.) sınavın yapıldığı tarihten itibaren en geç 1 hafta içinde ilgili bölüm sekreterliğine/başkanlığına/öğrenci işlerine teslim edilmesi gerekmektedir. </w:t>
            </w:r>
          </w:p>
          <w:p w:rsidRPr="004E520B" w:rsidR="004E520B" w:rsidP="004E520B" w:rsidRDefault="004E520B" w14:paraId="7F8415FF" w14:textId="73363A50">
            <w:pPr>
              <w:rPr>
                <w:bCs/>
              </w:rPr>
            </w:pPr>
            <w:r w:rsidRPr="004E520B">
              <w:rPr>
                <w:bCs/>
              </w:rPr>
              <w:t>3. Başkası adına dilekçe kabul edilmez.</w:t>
            </w:r>
          </w:p>
        </w:tc>
      </w:tr>
    </w:tbl>
    <w:p w:rsidR="00526DC3" w:rsidP="006D4538" w:rsidRDefault="00526DC3" w14:paraId="61E79CF6" w14:textId="77777777"/>
    <w:sectPr w:rsidR="00526DC3" w:rsidSect="00A61006">
      <w:footerReference r:id="Rc200a292b5f14eae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A2A2" w14:textId="77777777" w:rsidR="003D7EC8" w:rsidRDefault="003D7EC8" w:rsidP="00BD3F84">
      <w:pPr>
        <w:spacing w:after="0" w:line="240" w:lineRule="auto"/>
      </w:pPr>
      <w:r>
        <w:separator/>
      </w:r>
    </w:p>
  </w:endnote>
  <w:endnote w:type="continuationSeparator" w:id="0">
    <w:p w14:paraId="6C39C037" w14:textId="77777777" w:rsidR="003D7EC8" w:rsidRDefault="003D7EC8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78799189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1454F" w14:textId="77777777" w:rsidR="003D7EC8" w:rsidRDefault="003D7EC8" w:rsidP="00BD3F84">
      <w:pPr>
        <w:spacing w:after="0" w:line="240" w:lineRule="auto"/>
      </w:pPr>
      <w:r>
        <w:separator/>
      </w:r>
    </w:p>
  </w:footnote>
  <w:footnote w:type="continuationSeparator" w:id="0">
    <w:p w14:paraId="40B7BBD8" w14:textId="77777777" w:rsidR="003D7EC8" w:rsidRDefault="003D7EC8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2E182847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25C26419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2D86D9D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295EEC6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399F540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30685881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1555BE25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6FCDF658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4B7083E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MAZERET SINAVI BAŞVURU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6813186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KYS-FR/MYO‐SLP/15</w:t>
          </w:r>
        </w:p>
      </w:tc>
    </w:tr>
    <w:tr w:rsidRPr="00C311D6" w:rsidR="004A22C2" w:rsidTr="002675ED" w14:paraId="1CE25B46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56C4A77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671737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967C44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17.08.2026</w:t>
          </w:r>
        </w:p>
      </w:tc>
    </w:tr>
    <w:tr w:rsidRPr="00C311D6" w:rsidR="004A22C2" w:rsidTr="002675ED" w14:paraId="5A0B7D90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2D440CE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3C6F76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530DF8B8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25CE1E84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5DCEB89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744A1A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6EFAC7C1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F757AE7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234529">
    <w:abstractNumId w:val="3"/>
  </w:num>
  <w:num w:numId="2" w16cid:durableId="1845120009">
    <w:abstractNumId w:val="1"/>
  </w:num>
  <w:num w:numId="3" w16cid:durableId="1496333671">
    <w:abstractNumId w:val="2"/>
  </w:num>
  <w:num w:numId="4" w16cid:durableId="7610499">
    <w:abstractNumId w:val="4"/>
  </w:num>
  <w:num w:numId="5" w16cid:durableId="1123226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0B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3D7EC8"/>
    <w:rsid w:val="00403207"/>
    <w:rsid w:val="004229F1"/>
    <w:rsid w:val="00432F6F"/>
    <w:rsid w:val="0044058E"/>
    <w:rsid w:val="004A22C2"/>
    <w:rsid w:val="004B3864"/>
    <w:rsid w:val="004B5D47"/>
    <w:rsid w:val="004C04B8"/>
    <w:rsid w:val="004E520B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6599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80DC5"/>
    <w:rsid w:val="00AC7578"/>
    <w:rsid w:val="00AE7AAD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76F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5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vdeMetniGirintisi">
    <w:name w:val="Body Text Indent"/>
    <w:basedOn w:val="Normal"/>
    <w:link w:val="GvdeMetniGirintisiChar"/>
    <w:uiPriority w:val="99"/>
    <w:unhideWhenUsed/>
    <w:rsid w:val="004E520B"/>
    <w:pPr>
      <w:spacing w:after="120" w:line="276" w:lineRule="auto"/>
      <w:ind w:left="283"/>
    </w:pPr>
    <w:rPr>
      <w:rFonts w:eastAsiaTheme="minorEastAsia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E520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c200a292b5f14ea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Okulunuz.dotx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ODABAŞ</dc:creator>
  <cp:keywords/>
  <dc:description/>
  <cp:lastModifiedBy>lokman odabaş</cp:lastModifiedBy>
  <cp:revision>2</cp:revision>
  <dcterms:created xsi:type="dcterms:W3CDTF">2026-08-11T08:50:00Z</dcterms:created>
  <dcterms:modified xsi:type="dcterms:W3CDTF">2026-08-11T08:50:00Z</dcterms:modified>
</cp:coreProperties>
</file>