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178"/>
      </w:tblGrid>
      <w:tr w:rsidR="00C90B6E" w:rsidTr="00E675C9" w14:paraId="5A44F76E" w14:textId="77777777">
        <w:trPr>
          <w:trHeight w:val="9915"/>
        </w:trPr>
        <w:tc>
          <w:tcPr>
            <w:tcW w:w="10178" w:type="dxa"/>
          </w:tcPr>
          <w:p w:rsidRPr="00085BEC" w:rsidR="00085BEC" w:rsidP="00085BEC" w:rsidRDefault="00085BEC" w14:paraId="3E48AA97" w14:textId="2AA5224D">
            <w:pPr>
              <w:jc w:val="both"/>
              <w:rPr>
                <w:bCs/>
              </w:rPr>
            </w:pPr>
            <w:r>
              <w:rPr>
                <w:bCs/>
              </w:rPr>
              <w:t xml:space="preserve">Meslek </w:t>
            </w:r>
            <w:r w:rsidRPr="00085BEC">
              <w:rPr>
                <w:bCs/>
              </w:rPr>
              <w:t>Yüksekokulunuz …………………………………</w:t>
            </w:r>
            <w:proofErr w:type="gramStart"/>
            <w:r w:rsidRPr="00085BEC">
              <w:rPr>
                <w:bCs/>
              </w:rPr>
              <w:t>…….</w:t>
            </w:r>
            <w:proofErr w:type="gramEnd"/>
            <w:r w:rsidRPr="00085BEC">
              <w:rPr>
                <w:bCs/>
              </w:rPr>
              <w:t>Bölümü</w:t>
            </w:r>
            <w:r>
              <w:rPr>
                <w:bCs/>
              </w:rPr>
              <w:t>……………………</w:t>
            </w:r>
            <w:proofErr w:type="gramStart"/>
            <w:r>
              <w:rPr>
                <w:bCs/>
              </w:rPr>
              <w:t>…….</w:t>
            </w:r>
            <w:proofErr w:type="gramEnd"/>
            <w:r w:rsidRPr="00085BEC">
              <w:rPr>
                <w:bCs/>
              </w:rPr>
              <w:t>Programı…………</w:t>
            </w:r>
            <w:proofErr w:type="gramStart"/>
            <w:r w:rsidRPr="00085BEC">
              <w:rPr>
                <w:bCs/>
              </w:rPr>
              <w:t>…….</w:t>
            </w:r>
            <w:proofErr w:type="gramEnd"/>
            <w:r w:rsidRPr="00085BEC">
              <w:rPr>
                <w:bCs/>
              </w:rPr>
              <w:t xml:space="preserve">………  numaralı öğrencisiyim. </w:t>
            </w:r>
            <w:proofErr w:type="gramStart"/>
            <w:r w:rsidRPr="00085BEC">
              <w:rPr>
                <w:bCs/>
              </w:rPr>
              <w:t>20….</w:t>
            </w:r>
            <w:proofErr w:type="gramEnd"/>
            <w:r w:rsidRPr="00085BEC">
              <w:rPr>
                <w:bCs/>
              </w:rPr>
              <w:t>/20..............Eğitim-Öğretim</w:t>
            </w:r>
            <w:r>
              <w:rPr>
                <w:bCs/>
              </w:rPr>
              <w:t xml:space="preserve"> </w:t>
            </w:r>
            <w:r w:rsidRPr="00085BEC">
              <w:rPr>
                <w:bCs/>
              </w:rPr>
              <w:t xml:space="preserve">Yılı ……………dönemi sonunda mezuniyet aşamasında olduğumdan/azami öğrenim süremin son yılında olduğumdan   </w:t>
            </w:r>
            <w:r w:rsidRPr="00085BEC">
              <w:rPr>
                <w:bCs/>
                <w:i/>
                <w:iCs/>
              </w:rPr>
              <w:t xml:space="preserve">“Trabzon Üniversitesi </w:t>
            </w:r>
            <w:proofErr w:type="spellStart"/>
            <w:r w:rsidRPr="00085BEC">
              <w:rPr>
                <w:bCs/>
                <w:i/>
                <w:iCs/>
              </w:rPr>
              <w:t>Önlisans</w:t>
            </w:r>
            <w:proofErr w:type="spellEnd"/>
            <w:r w:rsidRPr="00085BEC">
              <w:rPr>
                <w:bCs/>
                <w:i/>
                <w:iCs/>
              </w:rPr>
              <w:t xml:space="preserve"> ve Lisans Eğitim-Öğretim Yönetmeliği Eğitim Süresi ve Ders Kredileri Başlığı Madde 6/5”e</w:t>
            </w:r>
            <w:r>
              <w:rPr>
                <w:bCs/>
                <w:i/>
                <w:iCs/>
              </w:rPr>
              <w:t xml:space="preserve"> </w:t>
            </w:r>
            <w:r w:rsidRPr="00085BEC">
              <w:rPr>
                <w:bCs/>
              </w:rPr>
              <w:t>göre</w:t>
            </w:r>
            <w:r>
              <w:rPr>
                <w:bCs/>
              </w:rPr>
              <w:t xml:space="preserve"> </w:t>
            </w:r>
            <w:r w:rsidRPr="00085BEC">
              <w:rPr>
                <w:bCs/>
              </w:rPr>
              <w:t>20……</w:t>
            </w:r>
            <w:r>
              <w:rPr>
                <w:bCs/>
              </w:rPr>
              <w:t>…</w:t>
            </w:r>
            <w:r w:rsidRPr="00085BEC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085BEC">
              <w:rPr>
                <w:bCs/>
              </w:rPr>
              <w:t>/20………....</w:t>
            </w:r>
            <w:r>
              <w:rPr>
                <w:bCs/>
              </w:rPr>
              <w:t xml:space="preserve"> </w:t>
            </w:r>
            <w:r w:rsidRPr="00085BEC">
              <w:rPr>
                <w:bCs/>
              </w:rPr>
              <w:t>Eğitim-Öğretim Yılı ……………</w:t>
            </w:r>
            <w:r>
              <w:rPr>
                <w:bCs/>
              </w:rPr>
              <w:t xml:space="preserve"> </w:t>
            </w:r>
            <w:r w:rsidRPr="00085BEC">
              <w:rPr>
                <w:bCs/>
              </w:rPr>
              <w:t>döneminde Akademik Ortalamayı oluşturan</w:t>
            </w:r>
            <w:r>
              <w:rPr>
                <w:bCs/>
              </w:rPr>
              <w:t xml:space="preserve"> </w:t>
            </w:r>
            <w:r w:rsidRPr="00085BEC">
              <w:rPr>
                <w:bCs/>
              </w:rPr>
              <w:t>seçmiş olduğum derslere ilave aşağıda belirtilen dersin/derslerin üzerime eklenmesini istiyorum.</w:t>
            </w:r>
          </w:p>
          <w:p w:rsidRPr="00085BEC" w:rsidR="00085BEC" w:rsidP="00085BEC" w:rsidRDefault="00085BEC" w14:paraId="04C53A00" w14:textId="77777777">
            <w:pPr>
              <w:rPr>
                <w:bCs/>
              </w:rPr>
            </w:pPr>
            <w:r w:rsidRPr="00085BEC">
              <w:rPr>
                <w:bCs/>
              </w:rPr>
              <w:t>Gereğinin yapılmasını arz ederim.</w:t>
            </w:r>
          </w:p>
          <w:p w:rsidRPr="00085BEC" w:rsidR="00085BEC" w:rsidP="00085BEC" w:rsidRDefault="00085BEC" w14:paraId="1D4ECEFE" w14:textId="77777777">
            <w:pPr>
              <w:ind w:firstLine="1308"/>
              <w:rPr>
                <w:bCs/>
              </w:rPr>
            </w:pPr>
            <w:r w:rsidRPr="00085BEC">
              <w:rPr>
                <w:bCs/>
              </w:rPr>
              <w:tab/>
            </w:r>
            <w:r w:rsidRPr="00085BEC">
              <w:rPr>
                <w:bCs/>
              </w:rPr>
              <w:tab/>
            </w:r>
            <w:r w:rsidRPr="00085BEC">
              <w:rPr>
                <w:bCs/>
              </w:rPr>
              <w:tab/>
            </w:r>
            <w:r w:rsidRPr="00085BEC">
              <w:rPr>
                <w:bCs/>
              </w:rPr>
              <w:tab/>
            </w:r>
            <w:r w:rsidRPr="00085BEC">
              <w:rPr>
                <w:bCs/>
              </w:rPr>
              <w:tab/>
            </w:r>
            <w:r w:rsidRPr="00085BEC">
              <w:rPr>
                <w:bCs/>
              </w:rPr>
              <w:tab/>
            </w:r>
            <w:r w:rsidRPr="00085BEC">
              <w:rPr>
                <w:bCs/>
              </w:rPr>
              <w:tab/>
            </w:r>
            <w:r w:rsidRPr="00085BEC">
              <w:rPr>
                <w:bCs/>
              </w:rPr>
              <w:tab/>
            </w:r>
            <w:proofErr w:type="gramStart"/>
            <w:r w:rsidRPr="00085BEC">
              <w:rPr>
                <w:bCs/>
              </w:rPr>
              <w:t>…….</w:t>
            </w:r>
            <w:proofErr w:type="gramEnd"/>
            <w:r w:rsidRPr="00085BEC">
              <w:rPr>
                <w:bCs/>
              </w:rPr>
              <w:t>./………/20……</w:t>
            </w:r>
          </w:p>
          <w:p w:rsidRPr="00085BEC" w:rsidR="00085BEC" w:rsidP="00085BEC" w:rsidRDefault="00085BEC" w14:paraId="7367BA91" w14:textId="77777777">
            <w:pPr>
              <w:ind w:firstLine="6127"/>
              <w:rPr>
                <w:bCs/>
              </w:rPr>
            </w:pPr>
            <w:r w:rsidRPr="00085BEC">
              <w:rPr>
                <w:bCs/>
              </w:rPr>
              <w:t>Öğrenci Adı-Soyadı-İmzası</w:t>
            </w:r>
          </w:p>
          <w:p w:rsidRPr="00085BEC" w:rsidR="00085BEC" w:rsidP="00085BEC" w:rsidRDefault="00085BEC" w14:paraId="6D6D33C6" w14:textId="77777777">
            <w:pPr>
              <w:rPr>
                <w:bCs/>
              </w:rPr>
            </w:pPr>
            <w:r w:rsidRPr="00085BEC">
              <w:rPr>
                <w:bCs/>
              </w:rPr>
              <w:t>Tel:</w:t>
            </w:r>
          </w:p>
          <w:p w:rsidR="00C90B6E" w:rsidP="00085BEC" w:rsidRDefault="00085BEC" w14:paraId="7A3E82F8" w14:textId="77777777">
            <w:pPr>
              <w:rPr>
                <w:bCs/>
              </w:rPr>
            </w:pPr>
            <w:r w:rsidRPr="00085BEC">
              <w:rPr>
                <w:bCs/>
              </w:rPr>
              <w:t>e-mail:</w:t>
            </w:r>
          </w:p>
          <w:p w:rsidR="00085BEC" w:rsidP="00085BEC" w:rsidRDefault="00085BEC" w14:paraId="0C98D500" w14:textId="77777777">
            <w:pPr>
              <w:rPr>
                <w:bCs/>
              </w:rPr>
            </w:pPr>
          </w:p>
          <w:tbl>
            <w:tblPr>
              <w:tblpPr w:leftFromText="141" w:rightFromText="141" w:vertAnchor="text" w:horzAnchor="margin" w:tblpY="204"/>
              <w:tblW w:w="984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643"/>
              <w:gridCol w:w="1337"/>
              <w:gridCol w:w="838"/>
              <w:gridCol w:w="3414"/>
              <w:gridCol w:w="1482"/>
              <w:gridCol w:w="2126"/>
            </w:tblGrid>
            <w:tr w:rsidRPr="00C826FC" w:rsidR="00085BEC" w:rsidTr="00085BEC" w14:paraId="27FA9F70" w14:textId="77777777">
              <w:trPr>
                <w:trHeight w:val="567"/>
              </w:trPr>
              <w:tc>
                <w:tcPr>
                  <w:tcW w:w="643" w:type="dxa"/>
                </w:tcPr>
                <w:p w:rsidRPr="00C826FC" w:rsidR="00085BEC" w:rsidP="00085BEC" w:rsidRDefault="00085BEC" w14:paraId="20E6FEC0" w14:textId="77777777">
                  <w:pPr>
                    <w:spacing w:line="360" w:lineRule="auto"/>
                    <w:jc w:val="center"/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S.No</w:t>
                  </w:r>
                  <w:proofErr w:type="spellEnd"/>
                </w:p>
              </w:tc>
              <w:tc>
                <w:tcPr>
                  <w:tcW w:w="1337" w:type="dxa"/>
                </w:tcPr>
                <w:p w:rsidRPr="00C826FC" w:rsidR="00085BEC" w:rsidP="00085BEC" w:rsidRDefault="00085BEC" w14:paraId="58C7BFAD" w14:textId="77777777">
                  <w:pPr>
                    <w:spacing w:line="360" w:lineRule="auto"/>
                    <w:jc w:val="center"/>
                  </w:pPr>
                  <w:r w:rsidRPr="00C826FC">
                    <w:rPr>
                      <w:b/>
                    </w:rPr>
                    <w:t xml:space="preserve">Dersin </w:t>
                  </w:r>
                  <w:r>
                    <w:rPr>
                      <w:b/>
                    </w:rPr>
                    <w:t>Kodu</w:t>
                  </w:r>
                </w:p>
              </w:tc>
              <w:tc>
                <w:tcPr>
                  <w:tcW w:w="838" w:type="dxa"/>
                </w:tcPr>
                <w:p w:rsidR="00085BEC" w:rsidP="00085BEC" w:rsidRDefault="00085BEC" w14:paraId="021124F8" w14:textId="77777777">
                  <w:pPr>
                    <w:spacing w:line="36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Dersin Yarıyılı</w:t>
                  </w:r>
                </w:p>
              </w:tc>
              <w:tc>
                <w:tcPr>
                  <w:tcW w:w="3414" w:type="dxa"/>
                </w:tcPr>
                <w:p w:rsidRPr="00C826FC" w:rsidR="00085BEC" w:rsidP="00085BEC" w:rsidRDefault="00085BEC" w14:paraId="66C3FEC1" w14:textId="77777777">
                  <w:pPr>
                    <w:spacing w:line="360" w:lineRule="auto"/>
                    <w:jc w:val="center"/>
                  </w:pPr>
                  <w:r>
                    <w:rPr>
                      <w:b/>
                    </w:rPr>
                    <w:t xml:space="preserve">Dersin </w:t>
                  </w:r>
                  <w:r w:rsidRPr="00C826FC">
                    <w:rPr>
                      <w:b/>
                    </w:rPr>
                    <w:t>Adı</w:t>
                  </w:r>
                </w:p>
              </w:tc>
              <w:tc>
                <w:tcPr>
                  <w:tcW w:w="1482" w:type="dxa"/>
                </w:tcPr>
                <w:p w:rsidRPr="00C826FC" w:rsidR="00085BEC" w:rsidP="00085BEC" w:rsidRDefault="00085BEC" w14:paraId="081128F5" w14:textId="77777777">
                  <w:pPr>
                    <w:spacing w:line="360" w:lineRule="auto"/>
                  </w:pPr>
                  <w:r>
                    <w:rPr>
                      <w:b/>
                    </w:rPr>
                    <w:t>Ders Saati (T+U+L)</w:t>
                  </w:r>
                </w:p>
              </w:tc>
              <w:tc>
                <w:tcPr>
                  <w:tcW w:w="2126" w:type="dxa"/>
                </w:tcPr>
                <w:p w:rsidRPr="00C826FC" w:rsidR="00085BEC" w:rsidP="00085BEC" w:rsidRDefault="00085BEC" w14:paraId="155CE645" w14:textId="77777777">
                  <w:pPr>
                    <w:spacing w:line="360" w:lineRule="auto"/>
                    <w:jc w:val="center"/>
                  </w:pPr>
                  <w:r>
                    <w:rPr>
                      <w:b/>
                    </w:rPr>
                    <w:t>Dersin Sorumlusu</w:t>
                  </w:r>
                </w:p>
              </w:tc>
            </w:tr>
            <w:tr w:rsidRPr="00C826FC" w:rsidR="00085BEC" w:rsidTr="00085BEC" w14:paraId="78B3BABB" w14:textId="77777777">
              <w:trPr>
                <w:trHeight w:val="567"/>
              </w:trPr>
              <w:tc>
                <w:tcPr>
                  <w:tcW w:w="643" w:type="dxa"/>
                </w:tcPr>
                <w:p w:rsidRPr="00C826FC" w:rsidR="00085BEC" w:rsidP="00085BEC" w:rsidRDefault="00085BEC" w14:paraId="54C35245" w14:textId="77777777">
                  <w:pPr>
                    <w:spacing w:line="360" w:lineRule="auto"/>
                  </w:pPr>
                  <w:r>
                    <w:t>1</w:t>
                  </w:r>
                </w:p>
              </w:tc>
              <w:tc>
                <w:tcPr>
                  <w:tcW w:w="1337" w:type="dxa"/>
                </w:tcPr>
                <w:p w:rsidRPr="00C826FC" w:rsidR="00085BEC" w:rsidP="00085BEC" w:rsidRDefault="00085BEC" w14:paraId="6437FEF3" w14:textId="77777777">
                  <w:pPr>
                    <w:spacing w:line="360" w:lineRule="auto"/>
                  </w:pPr>
                </w:p>
              </w:tc>
              <w:tc>
                <w:tcPr>
                  <w:tcW w:w="838" w:type="dxa"/>
                </w:tcPr>
                <w:p w:rsidRPr="00C826FC" w:rsidR="00085BEC" w:rsidP="00085BEC" w:rsidRDefault="00085BEC" w14:paraId="533CA0F8" w14:textId="77777777">
                  <w:pPr>
                    <w:spacing w:line="360" w:lineRule="auto"/>
                  </w:pPr>
                </w:p>
              </w:tc>
              <w:tc>
                <w:tcPr>
                  <w:tcW w:w="3414" w:type="dxa"/>
                </w:tcPr>
                <w:p w:rsidRPr="00C826FC" w:rsidR="00085BEC" w:rsidP="00085BEC" w:rsidRDefault="00085BEC" w14:paraId="57F82B20" w14:textId="77777777">
                  <w:pPr>
                    <w:spacing w:line="360" w:lineRule="auto"/>
                  </w:pPr>
                </w:p>
              </w:tc>
              <w:tc>
                <w:tcPr>
                  <w:tcW w:w="1482" w:type="dxa"/>
                </w:tcPr>
                <w:p w:rsidRPr="00C826FC" w:rsidR="00085BEC" w:rsidP="00085BEC" w:rsidRDefault="00085BEC" w14:paraId="669B4D14" w14:textId="77777777">
                  <w:pPr>
                    <w:spacing w:line="360" w:lineRule="auto"/>
                  </w:pPr>
                </w:p>
              </w:tc>
              <w:tc>
                <w:tcPr>
                  <w:tcW w:w="2126" w:type="dxa"/>
                </w:tcPr>
                <w:p w:rsidRPr="00C826FC" w:rsidR="00085BEC" w:rsidP="00085BEC" w:rsidRDefault="00085BEC" w14:paraId="6EE8EC07" w14:textId="77777777">
                  <w:pPr>
                    <w:spacing w:line="360" w:lineRule="auto"/>
                  </w:pPr>
                </w:p>
              </w:tc>
            </w:tr>
            <w:tr w:rsidRPr="00C826FC" w:rsidR="00085BEC" w:rsidTr="00085BEC" w14:paraId="2615885D" w14:textId="77777777">
              <w:trPr>
                <w:trHeight w:val="567"/>
              </w:trPr>
              <w:tc>
                <w:tcPr>
                  <w:tcW w:w="643" w:type="dxa"/>
                </w:tcPr>
                <w:p w:rsidRPr="00C826FC" w:rsidR="00085BEC" w:rsidP="00085BEC" w:rsidRDefault="00085BEC" w14:paraId="220F913F" w14:textId="77777777">
                  <w:pPr>
                    <w:spacing w:line="360" w:lineRule="auto"/>
                  </w:pPr>
                  <w:r>
                    <w:t>2</w:t>
                  </w:r>
                </w:p>
              </w:tc>
              <w:tc>
                <w:tcPr>
                  <w:tcW w:w="1337" w:type="dxa"/>
                </w:tcPr>
                <w:p w:rsidRPr="00C826FC" w:rsidR="00085BEC" w:rsidP="00085BEC" w:rsidRDefault="00085BEC" w14:paraId="4A43D45C" w14:textId="77777777">
                  <w:pPr>
                    <w:spacing w:line="360" w:lineRule="auto"/>
                  </w:pPr>
                </w:p>
              </w:tc>
              <w:tc>
                <w:tcPr>
                  <w:tcW w:w="838" w:type="dxa"/>
                </w:tcPr>
                <w:p w:rsidRPr="00C826FC" w:rsidR="00085BEC" w:rsidP="00085BEC" w:rsidRDefault="00085BEC" w14:paraId="2736A949" w14:textId="77777777">
                  <w:pPr>
                    <w:spacing w:line="360" w:lineRule="auto"/>
                  </w:pPr>
                </w:p>
              </w:tc>
              <w:tc>
                <w:tcPr>
                  <w:tcW w:w="3414" w:type="dxa"/>
                </w:tcPr>
                <w:p w:rsidRPr="00C826FC" w:rsidR="00085BEC" w:rsidP="00085BEC" w:rsidRDefault="00085BEC" w14:paraId="77092384" w14:textId="77777777">
                  <w:pPr>
                    <w:spacing w:line="360" w:lineRule="auto"/>
                  </w:pPr>
                </w:p>
              </w:tc>
              <w:tc>
                <w:tcPr>
                  <w:tcW w:w="1482" w:type="dxa"/>
                </w:tcPr>
                <w:p w:rsidRPr="00C826FC" w:rsidR="00085BEC" w:rsidP="00085BEC" w:rsidRDefault="00085BEC" w14:paraId="34A48287" w14:textId="77777777">
                  <w:pPr>
                    <w:spacing w:line="360" w:lineRule="auto"/>
                  </w:pPr>
                </w:p>
              </w:tc>
              <w:tc>
                <w:tcPr>
                  <w:tcW w:w="2126" w:type="dxa"/>
                </w:tcPr>
                <w:p w:rsidRPr="00C826FC" w:rsidR="00085BEC" w:rsidP="00085BEC" w:rsidRDefault="00085BEC" w14:paraId="26304D63" w14:textId="77777777">
                  <w:pPr>
                    <w:spacing w:line="360" w:lineRule="auto"/>
                  </w:pPr>
                </w:p>
              </w:tc>
            </w:tr>
            <w:tr w:rsidRPr="00C826FC" w:rsidR="00085BEC" w:rsidTr="00085BEC" w14:paraId="184B1C9A" w14:textId="77777777">
              <w:trPr>
                <w:trHeight w:val="567"/>
              </w:trPr>
              <w:tc>
                <w:tcPr>
                  <w:tcW w:w="643" w:type="dxa"/>
                </w:tcPr>
                <w:p w:rsidRPr="00C826FC" w:rsidR="00085BEC" w:rsidP="00085BEC" w:rsidRDefault="00085BEC" w14:paraId="231D1082" w14:textId="77777777">
                  <w:pPr>
                    <w:spacing w:line="360" w:lineRule="auto"/>
                  </w:pPr>
                  <w:r>
                    <w:t>3</w:t>
                  </w:r>
                </w:p>
              </w:tc>
              <w:tc>
                <w:tcPr>
                  <w:tcW w:w="1337" w:type="dxa"/>
                </w:tcPr>
                <w:p w:rsidRPr="00C826FC" w:rsidR="00085BEC" w:rsidP="00085BEC" w:rsidRDefault="00085BEC" w14:paraId="2D0F11F6" w14:textId="77777777">
                  <w:pPr>
                    <w:spacing w:line="360" w:lineRule="auto"/>
                  </w:pPr>
                </w:p>
              </w:tc>
              <w:tc>
                <w:tcPr>
                  <w:tcW w:w="838" w:type="dxa"/>
                </w:tcPr>
                <w:p w:rsidRPr="00C826FC" w:rsidR="00085BEC" w:rsidP="00085BEC" w:rsidRDefault="00085BEC" w14:paraId="3630CFD4" w14:textId="77777777">
                  <w:pPr>
                    <w:spacing w:line="360" w:lineRule="auto"/>
                  </w:pPr>
                </w:p>
              </w:tc>
              <w:tc>
                <w:tcPr>
                  <w:tcW w:w="3414" w:type="dxa"/>
                </w:tcPr>
                <w:p w:rsidRPr="00C826FC" w:rsidR="00085BEC" w:rsidP="00085BEC" w:rsidRDefault="00085BEC" w14:paraId="09A1BA1B" w14:textId="77777777">
                  <w:pPr>
                    <w:spacing w:line="360" w:lineRule="auto"/>
                  </w:pPr>
                </w:p>
              </w:tc>
              <w:tc>
                <w:tcPr>
                  <w:tcW w:w="1482" w:type="dxa"/>
                </w:tcPr>
                <w:p w:rsidRPr="00C826FC" w:rsidR="00085BEC" w:rsidP="00085BEC" w:rsidRDefault="00085BEC" w14:paraId="1C6D593B" w14:textId="77777777">
                  <w:pPr>
                    <w:spacing w:line="360" w:lineRule="auto"/>
                  </w:pPr>
                </w:p>
              </w:tc>
              <w:tc>
                <w:tcPr>
                  <w:tcW w:w="2126" w:type="dxa"/>
                </w:tcPr>
                <w:p w:rsidRPr="00C826FC" w:rsidR="00085BEC" w:rsidP="00085BEC" w:rsidRDefault="00085BEC" w14:paraId="2A04E17C" w14:textId="77777777">
                  <w:pPr>
                    <w:spacing w:line="360" w:lineRule="auto"/>
                  </w:pPr>
                </w:p>
              </w:tc>
            </w:tr>
            <w:tr w:rsidRPr="00C826FC" w:rsidR="00085BEC" w:rsidTr="00085BEC" w14:paraId="06A807B8" w14:textId="77777777">
              <w:trPr>
                <w:trHeight w:val="567"/>
              </w:trPr>
              <w:tc>
                <w:tcPr>
                  <w:tcW w:w="643" w:type="dxa"/>
                </w:tcPr>
                <w:p w:rsidRPr="00C826FC" w:rsidR="00085BEC" w:rsidP="00085BEC" w:rsidRDefault="00085BEC" w14:paraId="14950F86" w14:textId="77777777">
                  <w:pPr>
                    <w:spacing w:line="360" w:lineRule="auto"/>
                  </w:pPr>
                  <w:r>
                    <w:t>4</w:t>
                  </w:r>
                </w:p>
              </w:tc>
              <w:tc>
                <w:tcPr>
                  <w:tcW w:w="1337" w:type="dxa"/>
                </w:tcPr>
                <w:p w:rsidRPr="00C826FC" w:rsidR="00085BEC" w:rsidP="00085BEC" w:rsidRDefault="00085BEC" w14:paraId="35813769" w14:textId="77777777">
                  <w:pPr>
                    <w:spacing w:line="360" w:lineRule="auto"/>
                  </w:pPr>
                </w:p>
              </w:tc>
              <w:tc>
                <w:tcPr>
                  <w:tcW w:w="838" w:type="dxa"/>
                </w:tcPr>
                <w:p w:rsidRPr="00C826FC" w:rsidR="00085BEC" w:rsidP="00085BEC" w:rsidRDefault="00085BEC" w14:paraId="393785AC" w14:textId="77777777">
                  <w:pPr>
                    <w:spacing w:line="360" w:lineRule="auto"/>
                  </w:pPr>
                </w:p>
              </w:tc>
              <w:tc>
                <w:tcPr>
                  <w:tcW w:w="3414" w:type="dxa"/>
                </w:tcPr>
                <w:p w:rsidRPr="00C826FC" w:rsidR="00085BEC" w:rsidP="00085BEC" w:rsidRDefault="00085BEC" w14:paraId="220FD8C0" w14:textId="77777777">
                  <w:pPr>
                    <w:spacing w:line="360" w:lineRule="auto"/>
                  </w:pPr>
                </w:p>
              </w:tc>
              <w:tc>
                <w:tcPr>
                  <w:tcW w:w="1482" w:type="dxa"/>
                </w:tcPr>
                <w:p w:rsidRPr="00C826FC" w:rsidR="00085BEC" w:rsidP="00085BEC" w:rsidRDefault="00085BEC" w14:paraId="54FAF93E" w14:textId="77777777">
                  <w:pPr>
                    <w:spacing w:line="360" w:lineRule="auto"/>
                  </w:pPr>
                </w:p>
              </w:tc>
              <w:tc>
                <w:tcPr>
                  <w:tcW w:w="2126" w:type="dxa"/>
                </w:tcPr>
                <w:p w:rsidRPr="00C826FC" w:rsidR="00085BEC" w:rsidP="00085BEC" w:rsidRDefault="00085BEC" w14:paraId="3B38A1E8" w14:textId="77777777">
                  <w:pPr>
                    <w:spacing w:line="360" w:lineRule="auto"/>
                  </w:pPr>
                </w:p>
              </w:tc>
            </w:tr>
            <w:tr w:rsidRPr="00C826FC" w:rsidR="00085BEC" w:rsidTr="00085BEC" w14:paraId="6C4B03CE" w14:textId="77777777">
              <w:trPr>
                <w:trHeight w:val="567"/>
              </w:trPr>
              <w:tc>
                <w:tcPr>
                  <w:tcW w:w="643" w:type="dxa"/>
                </w:tcPr>
                <w:p w:rsidRPr="00C826FC" w:rsidR="00085BEC" w:rsidP="00085BEC" w:rsidRDefault="00085BEC" w14:paraId="773CC76D" w14:textId="77777777">
                  <w:pPr>
                    <w:spacing w:line="360" w:lineRule="auto"/>
                  </w:pPr>
                  <w:r>
                    <w:t>5</w:t>
                  </w:r>
                </w:p>
              </w:tc>
              <w:tc>
                <w:tcPr>
                  <w:tcW w:w="1337" w:type="dxa"/>
                </w:tcPr>
                <w:p w:rsidRPr="00C826FC" w:rsidR="00085BEC" w:rsidP="00085BEC" w:rsidRDefault="00085BEC" w14:paraId="71BB9987" w14:textId="77777777">
                  <w:pPr>
                    <w:spacing w:line="360" w:lineRule="auto"/>
                  </w:pPr>
                </w:p>
              </w:tc>
              <w:tc>
                <w:tcPr>
                  <w:tcW w:w="838" w:type="dxa"/>
                </w:tcPr>
                <w:p w:rsidRPr="00C826FC" w:rsidR="00085BEC" w:rsidP="00085BEC" w:rsidRDefault="00085BEC" w14:paraId="44FDD6D7" w14:textId="77777777">
                  <w:pPr>
                    <w:spacing w:line="360" w:lineRule="auto"/>
                  </w:pPr>
                </w:p>
              </w:tc>
              <w:tc>
                <w:tcPr>
                  <w:tcW w:w="3414" w:type="dxa"/>
                </w:tcPr>
                <w:p w:rsidRPr="00C826FC" w:rsidR="00085BEC" w:rsidP="00085BEC" w:rsidRDefault="00085BEC" w14:paraId="5927C740" w14:textId="77777777">
                  <w:pPr>
                    <w:spacing w:line="360" w:lineRule="auto"/>
                  </w:pPr>
                </w:p>
              </w:tc>
              <w:tc>
                <w:tcPr>
                  <w:tcW w:w="1482" w:type="dxa"/>
                </w:tcPr>
                <w:p w:rsidRPr="00C826FC" w:rsidR="00085BEC" w:rsidP="00085BEC" w:rsidRDefault="00085BEC" w14:paraId="6613D796" w14:textId="77777777">
                  <w:pPr>
                    <w:spacing w:line="360" w:lineRule="auto"/>
                  </w:pPr>
                </w:p>
              </w:tc>
              <w:tc>
                <w:tcPr>
                  <w:tcW w:w="2126" w:type="dxa"/>
                </w:tcPr>
                <w:p w:rsidRPr="00C826FC" w:rsidR="00085BEC" w:rsidP="00085BEC" w:rsidRDefault="00085BEC" w14:paraId="22428091" w14:textId="77777777">
                  <w:pPr>
                    <w:spacing w:line="360" w:lineRule="auto"/>
                  </w:pPr>
                </w:p>
              </w:tc>
            </w:tr>
          </w:tbl>
          <w:p w:rsidR="00085BEC" w:rsidP="00085BEC" w:rsidRDefault="00085BEC" w14:paraId="62427F11" w14:textId="77777777">
            <w:r w:rsidRPr="00085BEC">
              <w:rPr>
                <w:b/>
                <w:bCs/>
              </w:rPr>
              <w:t>Not:</w:t>
            </w:r>
            <w:r>
              <w:t xml:space="preserve"> Form ders ekleme/bırakma süresi dolmadan önce tüm ilgililere imzalatılmış olmalıdır.</w:t>
            </w:r>
          </w:p>
          <w:p w:rsidR="00085BEC" w:rsidP="00085BEC" w:rsidRDefault="00085BEC" w14:paraId="2C1196CE" w14:textId="77777777">
            <w:r w:rsidRPr="00085BEC">
              <w:rPr>
                <w:b/>
                <w:bCs/>
              </w:rPr>
              <w:t xml:space="preserve">Ek 1: </w:t>
            </w:r>
            <w:r>
              <w:t xml:space="preserve">Transkript (öğrenci tarafından eklenecektir) </w:t>
            </w:r>
          </w:p>
          <w:p w:rsidR="00085BEC" w:rsidP="00085BEC" w:rsidRDefault="00085BEC" w14:paraId="39D31854" w14:textId="77777777">
            <w:r w:rsidRPr="00085BEC">
              <w:rPr>
                <w:b/>
                <w:bCs/>
              </w:rPr>
              <w:t xml:space="preserve">Ek 2: </w:t>
            </w:r>
            <w:r>
              <w:t>Ders kayıt formunun kopyası (öğrenci tarafından eklenecektir)</w:t>
            </w:r>
          </w:p>
          <w:p w:rsidR="00085BEC" w:rsidP="00085BEC" w:rsidRDefault="00085BEC" w14:paraId="725930E5" w14:textId="77777777">
            <w:r>
              <w:tab/>
            </w:r>
            <w:r>
              <w:tab/>
            </w:r>
          </w:p>
          <w:p w:rsidRPr="00085BEC" w:rsidR="00085BEC" w:rsidP="00085BEC" w:rsidRDefault="00085BEC" w14:paraId="62B5ADFC" w14:textId="2C15470A">
            <w:pPr>
              <w:rPr>
                <w:b/>
                <w:bCs/>
              </w:rPr>
            </w:pPr>
            <w:r w:rsidRPr="00085BEC">
              <w:rPr>
                <w:b/>
                <w:bCs/>
              </w:rPr>
              <w:t>Danışman</w:t>
            </w:r>
            <w:r w:rsidRPr="00085BEC">
              <w:rPr>
                <w:b/>
                <w:bCs/>
              </w:rPr>
              <w:tab/>
              <w:t xml:space="preserve">      </w:t>
            </w:r>
            <w:r w:rsidRPr="00085BEC">
              <w:rPr>
                <w:b/>
                <w:bCs/>
              </w:rPr>
              <w:tab/>
              <w:t>:</w:t>
            </w:r>
          </w:p>
          <w:p w:rsidRPr="00085BEC" w:rsidR="00085BEC" w:rsidP="00085BEC" w:rsidRDefault="00085BEC" w14:paraId="6EE092DB" w14:textId="77777777">
            <w:pPr>
              <w:rPr>
                <w:b/>
                <w:bCs/>
              </w:rPr>
            </w:pPr>
            <w:r w:rsidRPr="00085BEC">
              <w:rPr>
                <w:b/>
                <w:bCs/>
              </w:rPr>
              <w:t>Danışman Görüşü</w:t>
            </w:r>
            <w:r w:rsidRPr="00085BEC">
              <w:rPr>
                <w:b/>
                <w:bCs/>
              </w:rPr>
              <w:tab/>
              <w:t xml:space="preserve">: Uygundur                      Uygun Değildir </w:t>
            </w:r>
          </w:p>
          <w:p w:rsidRPr="00085BEC" w:rsidR="00085BEC" w:rsidP="00085BEC" w:rsidRDefault="00085BEC" w14:paraId="386ED47E" w14:textId="77777777">
            <w:pPr>
              <w:rPr>
                <w:b/>
                <w:bCs/>
              </w:rPr>
            </w:pPr>
            <w:r w:rsidRPr="00085BEC">
              <w:rPr>
                <w:b/>
                <w:bCs/>
              </w:rPr>
              <w:t>Kısaca Görüş Yazısı</w:t>
            </w:r>
            <w:proofErr w:type="gramStart"/>
            <w:r w:rsidRPr="00085BEC">
              <w:rPr>
                <w:b/>
                <w:bCs/>
              </w:rPr>
              <w:tab/>
              <w:t>:…</w:t>
            </w:r>
            <w:proofErr w:type="gramEnd"/>
            <w:r w:rsidRPr="00085BEC">
              <w:rPr>
                <w:b/>
                <w:bCs/>
              </w:rPr>
              <w:t>………… ………………………………………………………………………….</w:t>
            </w:r>
          </w:p>
          <w:p w:rsidRPr="00085BEC" w:rsidR="00085BEC" w:rsidP="00085BEC" w:rsidRDefault="00085BEC" w14:paraId="0EDAC636" w14:textId="77777777">
            <w:pPr>
              <w:rPr>
                <w:b/>
                <w:bCs/>
              </w:rPr>
            </w:pPr>
            <w:r w:rsidRPr="00085BEC">
              <w:rPr>
                <w:b/>
                <w:bCs/>
              </w:rPr>
              <w:t>İmza</w:t>
            </w:r>
            <w:r w:rsidRPr="00085BEC">
              <w:rPr>
                <w:b/>
                <w:bCs/>
              </w:rPr>
              <w:tab/>
            </w:r>
            <w:r w:rsidRPr="00085BEC">
              <w:rPr>
                <w:b/>
                <w:bCs/>
              </w:rPr>
              <w:tab/>
              <w:t xml:space="preserve">       </w:t>
            </w:r>
            <w:r w:rsidRPr="00085BEC">
              <w:rPr>
                <w:b/>
                <w:bCs/>
              </w:rPr>
              <w:tab/>
              <w:t>:</w:t>
            </w:r>
          </w:p>
          <w:p w:rsidR="00085BEC" w:rsidP="00085BEC" w:rsidRDefault="00085BEC" w14:paraId="79F2B053" w14:textId="77777777"/>
          <w:p w:rsidR="00085BEC" w:rsidP="00085BEC" w:rsidRDefault="00085BEC" w14:paraId="6E634E85" w14:textId="77777777">
            <w:r>
              <w:tab/>
            </w:r>
            <w:r>
              <w:tab/>
            </w:r>
          </w:p>
          <w:p w:rsidRPr="00085BEC" w:rsidR="00085BEC" w:rsidP="00085BEC" w:rsidRDefault="00085BEC" w14:paraId="0D4CE6F5" w14:textId="72C83395">
            <w:r w:rsidRPr="00085BEC">
              <w:rPr>
                <w:b/>
                <w:bCs/>
                <w:sz w:val="18"/>
                <w:szCs w:val="18"/>
              </w:rPr>
              <w:t xml:space="preserve">İlgili Madde: </w:t>
            </w:r>
            <w:r w:rsidRPr="00085BEC">
              <w:rPr>
                <w:sz w:val="18"/>
                <w:szCs w:val="18"/>
              </w:rPr>
              <w:t xml:space="preserve">Öğrencinin bir yarıyılda alacağı eğitim-öğretim çalışmaları yükü, eğitim-öğretim planında belirtilen o yarıyıla ait eğitim-öğretim çalışmalarıdır. Bir yarıyıldaki azami ders yükü, azami öğrenim sürelerinin son yılında bulunanlar ile tüm dersleri aldığında o yarıyılın sonunda mezun olabilecek öğrenciler hariç </w:t>
            </w:r>
            <w:r w:rsidRPr="00085BEC">
              <w:rPr>
                <w:b/>
                <w:bCs/>
                <w:sz w:val="18"/>
                <w:szCs w:val="18"/>
              </w:rPr>
              <w:t>40</w:t>
            </w:r>
            <w:r w:rsidRPr="00085BEC">
              <w:rPr>
                <w:sz w:val="18"/>
                <w:szCs w:val="18"/>
              </w:rPr>
              <w:t xml:space="preserve"> saati aşamaz)Trabzon Üniversitesi </w:t>
            </w:r>
            <w:proofErr w:type="spellStart"/>
            <w:r w:rsidRPr="00085BEC">
              <w:rPr>
                <w:sz w:val="18"/>
                <w:szCs w:val="18"/>
              </w:rPr>
              <w:t>Önlisans</w:t>
            </w:r>
            <w:proofErr w:type="spellEnd"/>
            <w:r w:rsidRPr="00085BEC">
              <w:rPr>
                <w:sz w:val="18"/>
                <w:szCs w:val="18"/>
              </w:rPr>
              <w:t xml:space="preserve"> ve Lisans Eğitim-Öğretim Yönetmeliği Eğitim süresi ve ders kredileri başlığı Madde 6/5).</w:t>
            </w:r>
            <w:r>
              <w:tab/>
            </w:r>
          </w:p>
        </w:tc>
      </w:tr>
    </w:tbl>
    <w:p w:rsidR="00526DC3" w:rsidP="006D4538" w:rsidRDefault="00526DC3" w14:paraId="22D51A2B" w14:textId="77777777"/>
    <w:sectPr w:rsidR="00526DC3" w:rsidSect="00A61006">
      <w:footerReference r:id="R7b14598dd1ea481f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C4BBB" w14:textId="77777777" w:rsidR="00400F52" w:rsidRDefault="00400F52" w:rsidP="00BD3F84">
      <w:pPr>
        <w:spacing w:after="0" w:line="240" w:lineRule="auto"/>
      </w:pPr>
      <w:r>
        <w:separator/>
      </w:r>
    </w:p>
  </w:endnote>
  <w:endnote w:type="continuationSeparator" w:id="0">
    <w:p w14:paraId="02AC2A7A" w14:textId="77777777" w:rsidR="00400F52" w:rsidRDefault="00400F52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467C17B0" w14:textId="7777777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198A4" w14:textId="77777777" w:rsidR="00400F52" w:rsidRDefault="00400F52" w:rsidP="00BD3F84">
      <w:pPr>
        <w:spacing w:after="0" w:line="240" w:lineRule="auto"/>
      </w:pPr>
      <w:r>
        <w:separator/>
      </w:r>
    </w:p>
  </w:footnote>
  <w:footnote w:type="continuationSeparator" w:id="0">
    <w:p w14:paraId="4967D3B5" w14:textId="77777777" w:rsidR="00400F52" w:rsidRDefault="00400F52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1A32C042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0DC43BB1" w14:textId="77777777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3C329CA4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 w14:paraId="7CB000EA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 w14:paraId="071FF9D6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Şalpazarı Meslek Yüksekokulu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70C03EB6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 w14:paraId="32B349A4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28066C6F" w14:textId="77777777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197AAA9B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MEZUNİYET İLAVE DERS ALMA FORMU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11EFAC57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KYS-FR/MYO‐SLP/17</w:t>
          </w:r>
        </w:p>
      </w:tc>
    </w:tr>
    <w:tr w:rsidRPr="00C311D6" w:rsidR="004A22C2" w:rsidTr="002675ED" w14:paraId="7E974863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231CEFB9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28254933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3975FDD3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17.08.2026</w:t>
          </w:r>
        </w:p>
      </w:tc>
    </w:tr>
    <w:tr w:rsidRPr="00C311D6" w:rsidR="004A22C2" w:rsidTr="002675ED" w14:paraId="62B12DD7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0CC0FBC6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62878D81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054C7F02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Rev</w:t>
          </w:r>
          <w:proofErr w:type="spellEnd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 w14:paraId="05D36E8D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42388133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0CC1512E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6F540868" w14:textId="7777777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E675C9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E675C9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 w14:paraId="1B44D8F0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3479268">
    <w:abstractNumId w:val="3"/>
  </w:num>
  <w:num w:numId="2" w16cid:durableId="741871993">
    <w:abstractNumId w:val="1"/>
  </w:num>
  <w:num w:numId="3" w16cid:durableId="1944804043">
    <w:abstractNumId w:val="2"/>
  </w:num>
  <w:num w:numId="4" w16cid:durableId="1532910756">
    <w:abstractNumId w:val="4"/>
  </w:num>
  <w:num w:numId="5" w16cid:durableId="1399742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BEC"/>
    <w:rsid w:val="00021074"/>
    <w:rsid w:val="00043054"/>
    <w:rsid w:val="00085BEC"/>
    <w:rsid w:val="000A5923"/>
    <w:rsid w:val="000E3949"/>
    <w:rsid w:val="00102B14"/>
    <w:rsid w:val="00102F0E"/>
    <w:rsid w:val="00116C00"/>
    <w:rsid w:val="00146EF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400F52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2694A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7F9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7b14598dd1ea481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7B460-0269-4B3A-8B9D-0F0C099C9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Meslek Yüksekokulunuz.dotx</Template>
  <TotalTime>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ODABAŞ</dc:creator>
  <cp:keywords/>
  <dc:description/>
  <cp:lastModifiedBy>lokman odabaş</cp:lastModifiedBy>
  <cp:revision>2</cp:revision>
  <dcterms:created xsi:type="dcterms:W3CDTF">2026-08-11T10:36:00Z</dcterms:created>
  <dcterms:modified xsi:type="dcterms:W3CDTF">2026-08-11T10:36:00Z</dcterms:modified>
</cp:coreProperties>
</file>